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B5FE0" w14:textId="77777777" w:rsidR="004A0E85" w:rsidRDefault="004A0E85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  <w:rPr>
          <w:b/>
        </w:rPr>
      </w:pPr>
      <w:r>
        <w:rPr>
          <w:b/>
        </w:rPr>
        <w:t>Department für Operative Medizin</w:t>
      </w:r>
    </w:p>
    <w:p w14:paraId="0BE9FBA1" w14:textId="77777777" w:rsidR="004A0E85" w:rsidRPr="004A0E85" w:rsidRDefault="004A0E85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proofErr w:type="spellStart"/>
      <w:r w:rsidRPr="004A0E85">
        <w:t>Strempelstr</w:t>
      </w:r>
      <w:proofErr w:type="spellEnd"/>
      <w:r w:rsidRPr="004A0E85">
        <w:t>. 13  · 18057 Rostock</w:t>
      </w:r>
    </w:p>
    <w:p w14:paraId="2A670E81" w14:textId="77777777" w:rsidR="004A0E85" w:rsidRDefault="004A0E85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  <w:rPr>
          <w:b/>
        </w:rPr>
      </w:pPr>
    </w:p>
    <w:p w14:paraId="4EA43B7C" w14:textId="77777777" w:rsidR="00581448" w:rsidRDefault="00FF469E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AB635C" wp14:editId="200FA02F">
                <wp:simplePos x="0" y="0"/>
                <wp:positionH relativeFrom="page">
                  <wp:posOffset>5341620</wp:posOffset>
                </wp:positionH>
                <wp:positionV relativeFrom="page">
                  <wp:posOffset>1737360</wp:posOffset>
                </wp:positionV>
                <wp:extent cx="1642110" cy="590550"/>
                <wp:effectExtent l="0" t="381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1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14A5F8" w14:textId="77777777" w:rsidR="00581448" w:rsidRDefault="00581448" w:rsidP="00930E2E">
                            <w:pPr>
                              <w:pStyle w:val="Absender"/>
                              <w:shd w:val="solid" w:color="FFFFFF" w:fill="FFFFFF"/>
                              <w:spacing w:line="276" w:lineRule="auto"/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  <w:t>Klinik und Poliklinik</w:t>
                            </w:r>
                          </w:p>
                          <w:p w14:paraId="1E300F63" w14:textId="77777777" w:rsidR="00581448" w:rsidRDefault="00581448" w:rsidP="00930E2E">
                            <w:pPr>
                              <w:pStyle w:val="Absender"/>
                              <w:shd w:val="solid" w:color="FFFFFF" w:fill="FFFFFF"/>
                              <w:spacing w:line="276" w:lineRule="auto"/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  <w:t>für Dermatologie</w:t>
                            </w:r>
                            <w:r w:rsidR="00575175"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  <w:t xml:space="preserve"> Venerologie</w:t>
                            </w:r>
                            <w:r w:rsidR="00575175">
                              <w:rPr>
                                <w:b/>
                                <w:color w:val="AC0040"/>
                                <w:sz w:val="18"/>
                                <w:szCs w:val="18"/>
                              </w:rPr>
                              <w:br/>
                              <w:t>und Allergologie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B63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0.6pt;margin-top:136.8pt;width:129.3pt;height:46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" stroked="f">
                <v:textbox inset="0,0,0,0">
                  <w:txbxContent>
                    <w:p w14:paraId="6714A5F8" w14:textId="77777777" w:rsidR="00581448" w:rsidRDefault="00581448" w:rsidP="00930E2E">
                      <w:pPr>
                        <w:pStyle w:val="Absender"/>
                        <w:shd w:val="solid" w:color="FFFFFF" w:fill="FFFFFF"/>
                        <w:spacing w:line="276" w:lineRule="auto"/>
                        <w:rPr>
                          <w:b/>
                          <w:color w:val="AC004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C0040"/>
                          <w:sz w:val="18"/>
                          <w:szCs w:val="18"/>
                        </w:rPr>
                        <w:t>Klinik und Poliklinik</w:t>
                      </w:r>
                    </w:p>
                    <w:p w14:paraId="1E300F63" w14:textId="77777777" w:rsidR="00581448" w:rsidRDefault="00581448" w:rsidP="00930E2E">
                      <w:pPr>
                        <w:pStyle w:val="Absender"/>
                        <w:shd w:val="solid" w:color="FFFFFF" w:fill="FFFFFF"/>
                        <w:spacing w:line="276" w:lineRule="auto"/>
                        <w:rPr>
                          <w:b/>
                          <w:color w:val="AC004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C0040"/>
                          <w:sz w:val="18"/>
                          <w:szCs w:val="18"/>
                        </w:rPr>
                        <w:t>für Dermatologie</w:t>
                      </w:r>
                      <w:r w:rsidR="00575175">
                        <w:rPr>
                          <w:b/>
                          <w:color w:val="AC004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/>
                          <w:color w:val="AC0040"/>
                          <w:sz w:val="18"/>
                          <w:szCs w:val="18"/>
                        </w:rPr>
                        <w:t xml:space="preserve"> Venerologie</w:t>
                      </w:r>
                      <w:r w:rsidR="00575175">
                        <w:rPr>
                          <w:b/>
                          <w:color w:val="AC0040"/>
                          <w:sz w:val="18"/>
                          <w:szCs w:val="18"/>
                        </w:rPr>
                        <w:br/>
                        <w:t>und Allergologie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30E2E">
        <w:rPr>
          <w:b/>
        </w:rPr>
        <w:t>Direkto</w:t>
      </w:r>
      <w:r w:rsidR="00930E2E">
        <w:t>r</w:t>
      </w:r>
      <w:r w:rsidR="00930E2E">
        <w:br/>
        <w:t xml:space="preserve">Prof. Dr. </w:t>
      </w:r>
      <w:r w:rsidR="00581448">
        <w:t>med. Steffen Emmert</w:t>
      </w:r>
    </w:p>
    <w:p w14:paraId="0D8AEEF9" w14:textId="77777777" w:rsidR="00930E2E" w:rsidRDefault="00930E2E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</w:p>
    <w:p w14:paraId="25FE81A7" w14:textId="77777777" w:rsidR="00930E2E" w:rsidRDefault="00930E2E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  <w:rPr>
          <w:b/>
        </w:rPr>
      </w:pPr>
      <w:r>
        <w:rPr>
          <w:b/>
        </w:rPr>
        <w:t>Chefsekretariat</w:t>
      </w:r>
    </w:p>
    <w:p w14:paraId="2FC0AA2D" w14:textId="77777777" w:rsidR="00930E2E" w:rsidRDefault="00581448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r>
        <w:t>Elke Möller-Gersdorf</w:t>
      </w:r>
    </w:p>
    <w:p w14:paraId="0D4D5745" w14:textId="77777777" w:rsidR="00930E2E" w:rsidRDefault="00930E2E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r>
        <w:t xml:space="preserve">Telefon: </w:t>
      </w:r>
      <w:r w:rsidR="00152819">
        <w:t>0</w:t>
      </w:r>
      <w:r w:rsidR="00581448">
        <w:t>381 494-9701</w:t>
      </w:r>
    </w:p>
    <w:p w14:paraId="6B199A27" w14:textId="77777777" w:rsidR="004D2318" w:rsidRPr="00C423A0" w:rsidRDefault="00152819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r>
        <w:t>Telef</w:t>
      </w:r>
      <w:r w:rsidR="004D2318" w:rsidRPr="004A0E85">
        <w:t xml:space="preserve">ax: </w:t>
      </w:r>
      <w:r>
        <w:t>0</w:t>
      </w:r>
      <w:r w:rsidR="004D2318" w:rsidRPr="00C423A0">
        <w:t>381 494-9702</w:t>
      </w:r>
    </w:p>
    <w:p w14:paraId="503BAAD3" w14:textId="77777777" w:rsidR="00930E2E" w:rsidRPr="00C423A0" w:rsidRDefault="004D2318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r w:rsidRPr="00C423A0">
        <w:t>sekretariat.hautklinik@</w:t>
      </w:r>
      <w:r w:rsidR="00930E2E" w:rsidRPr="00C423A0">
        <w:t>med.uni-rostock.de</w:t>
      </w:r>
      <w:r w:rsidRPr="00C423A0">
        <w:br/>
      </w:r>
    </w:p>
    <w:p w14:paraId="1C1546C8" w14:textId="77777777" w:rsidR="004D2318" w:rsidRPr="00C423A0" w:rsidRDefault="004D2318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  <w:r w:rsidRPr="00C423A0">
        <w:t>https://dermatologie.med.uni-rostock.de</w:t>
      </w:r>
    </w:p>
    <w:p w14:paraId="7749303C" w14:textId="77777777" w:rsidR="00930E2E" w:rsidRPr="00C423A0" w:rsidRDefault="00930E2E" w:rsidP="004A0E85">
      <w:pPr>
        <w:pStyle w:val="Absender"/>
        <w:framePr w:w="2793" w:h="2446" w:hRule="exact" w:hSpace="340" w:wrap="around" w:vAnchor="page" w:hAnchor="page" w:x="8400" w:y="3661" w:anchorLock="1"/>
        <w:spacing w:line="276" w:lineRule="auto"/>
      </w:pPr>
    </w:p>
    <w:p w14:paraId="4DCC55DF" w14:textId="77777777" w:rsidR="00B826EC" w:rsidRPr="00C423A0" w:rsidRDefault="00B826EC" w:rsidP="004A0E85">
      <w:pPr>
        <w:pStyle w:val="02AbsenderangabenRegular"/>
        <w:framePr w:w="2793" w:h="2446" w:hRule="exact" w:hSpace="340" w:wrap="around" w:vAnchor="page" w:hAnchor="page" w:x="8400" w:y="3661" w:anchorLock="1"/>
        <w:rPr>
          <w:b/>
        </w:rPr>
      </w:pPr>
    </w:p>
    <w:p w14:paraId="33073164" w14:textId="77777777" w:rsidR="00B826EC" w:rsidRPr="00C423A0" w:rsidRDefault="00B826EC" w:rsidP="004A0E85">
      <w:pPr>
        <w:pStyle w:val="02AbsenderangabenRegular"/>
        <w:framePr w:w="2793" w:h="2446" w:hRule="exact" w:hSpace="340" w:wrap="around" w:vAnchor="page" w:hAnchor="page" w:x="8400" w:y="3661" w:anchorLock="1"/>
      </w:pPr>
    </w:p>
    <w:p w14:paraId="35FE99F4" w14:textId="77777777" w:rsidR="00B826EC" w:rsidRPr="00C423A0" w:rsidRDefault="00B826EC" w:rsidP="004A0E85">
      <w:pPr>
        <w:pStyle w:val="02AbsenderangabenRegular"/>
        <w:framePr w:w="2793" w:h="2446" w:hRule="exact" w:hSpace="340" w:wrap="around" w:vAnchor="page" w:hAnchor="page" w:x="8400" w:y="3661" w:anchorLock="1"/>
      </w:pPr>
    </w:p>
    <w:p w14:paraId="0364EA34" w14:textId="77777777" w:rsidR="00B826EC" w:rsidRPr="00C423A0" w:rsidRDefault="00B826EC" w:rsidP="004A0E85">
      <w:pPr>
        <w:framePr w:w="2793" w:h="2446" w:hRule="exact" w:hSpace="340" w:wrap="around" w:vAnchor="page" w:hAnchor="page" w:x="8400" w:y="3661" w:anchorLock="1"/>
        <w:rPr>
          <w:rFonts w:ascii="Arial" w:hAnsi="Arial" w:cs="ArialMT"/>
          <w:color w:val="000000"/>
          <w:spacing w:val="2"/>
          <w:sz w:val="15"/>
          <w:szCs w:val="15"/>
        </w:rPr>
      </w:pPr>
    </w:p>
    <w:p w14:paraId="51798815" w14:textId="77777777" w:rsidR="00B826EC" w:rsidRPr="00C423A0" w:rsidRDefault="00B826EC" w:rsidP="004A0E85">
      <w:pPr>
        <w:framePr w:w="2793" w:h="2446" w:hRule="exact" w:hSpace="340" w:wrap="around" w:vAnchor="page" w:hAnchor="page" w:x="8400" w:y="3661" w:anchorLock="1"/>
        <w:rPr>
          <w:rFonts w:ascii="Arial" w:hAnsi="Arial" w:cs="ArialMT"/>
          <w:color w:val="000000"/>
          <w:spacing w:val="2"/>
          <w:sz w:val="15"/>
          <w:szCs w:val="15"/>
        </w:rPr>
      </w:pPr>
    </w:p>
    <w:p w14:paraId="3E667A80" w14:textId="77777777" w:rsidR="00B826EC" w:rsidRPr="00C423A0" w:rsidRDefault="00B826EC" w:rsidP="004A0E85">
      <w:pPr>
        <w:framePr w:w="2793" w:h="2446" w:hRule="exact" w:hSpace="340" w:wrap="around" w:vAnchor="page" w:hAnchor="page" w:x="8400" w:y="3661" w:anchorLock="1"/>
        <w:rPr>
          <w:rFonts w:ascii="Arial" w:hAnsi="Arial" w:cs="ArialMT"/>
          <w:color w:val="000000"/>
          <w:spacing w:val="2"/>
          <w:sz w:val="15"/>
          <w:szCs w:val="15"/>
        </w:rPr>
      </w:pPr>
    </w:p>
    <w:p w14:paraId="7C76576A" w14:textId="77777777" w:rsidR="00B826EC" w:rsidRPr="00C423A0" w:rsidRDefault="00B826EC" w:rsidP="004A0E85">
      <w:pPr>
        <w:pStyle w:val="02AbsenderangabenRegular"/>
        <w:framePr w:w="2793" w:h="2446" w:hRule="exact" w:hSpace="340" w:wrap="around" w:vAnchor="page" w:hAnchor="page" w:x="8400" w:y="3661" w:anchorLock="1"/>
      </w:pPr>
    </w:p>
    <w:p w14:paraId="63047252" w14:textId="77777777" w:rsidR="006D5019" w:rsidRPr="00C423A0" w:rsidRDefault="006D5019" w:rsidP="004A0E85">
      <w:pPr>
        <w:pStyle w:val="02AbsenderangabenRegular"/>
        <w:framePr w:w="2793" w:h="2446" w:hRule="exact" w:hSpace="340" w:wrap="around" w:vAnchor="page" w:hAnchor="page" w:x="8400" w:y="3661" w:anchorLock="1"/>
      </w:pPr>
    </w:p>
    <w:p w14:paraId="3CA29486" w14:textId="77777777" w:rsidR="00823198" w:rsidRDefault="00823198" w:rsidP="00823198">
      <w:pPr>
        <w:rPr>
          <w:color w:val="FF0000"/>
          <w:u w:val="single"/>
        </w:rPr>
      </w:pPr>
    </w:p>
    <w:p w14:paraId="44289F43" w14:textId="77777777" w:rsidR="00823198" w:rsidRDefault="00823198" w:rsidP="00823198">
      <w:pPr>
        <w:rPr>
          <w:color w:val="FF0000"/>
          <w:u w:val="single"/>
        </w:rPr>
      </w:pPr>
    </w:p>
    <w:p w14:paraId="6572AB39" w14:textId="77777777" w:rsidR="00823198" w:rsidRDefault="00823198" w:rsidP="00823198">
      <w:pPr>
        <w:rPr>
          <w:color w:val="FF0000"/>
          <w:u w:val="single"/>
        </w:rPr>
      </w:pPr>
    </w:p>
    <w:p w14:paraId="7B1F9A65" w14:textId="77777777" w:rsidR="00823198" w:rsidRDefault="00823198" w:rsidP="00823198">
      <w:pPr>
        <w:rPr>
          <w:color w:val="FF0000"/>
          <w:u w:val="single"/>
        </w:rPr>
      </w:pPr>
    </w:p>
    <w:p w14:paraId="06731C17" w14:textId="43E73D65" w:rsidR="00823198" w:rsidRPr="00055F15" w:rsidRDefault="00823198" w:rsidP="00823198">
      <w:pPr>
        <w:rPr>
          <w:b/>
          <w:sz w:val="26"/>
          <w:szCs w:val="26"/>
          <w:u w:val="single"/>
        </w:rPr>
      </w:pPr>
      <w:r w:rsidRPr="00055F15">
        <w:rPr>
          <w:b/>
          <w:sz w:val="26"/>
          <w:szCs w:val="26"/>
          <w:u w:val="single"/>
        </w:rPr>
        <w:t>30501  Klinische Propädeutik Dermatologie WS 202</w:t>
      </w:r>
      <w:r w:rsidR="00731F71">
        <w:rPr>
          <w:b/>
          <w:sz w:val="26"/>
          <w:szCs w:val="26"/>
          <w:u w:val="single"/>
        </w:rPr>
        <w:t>6</w:t>
      </w:r>
      <w:r w:rsidRPr="00055F15">
        <w:rPr>
          <w:b/>
          <w:sz w:val="26"/>
          <w:szCs w:val="26"/>
          <w:u w:val="single"/>
        </w:rPr>
        <w:t>-202</w:t>
      </w:r>
      <w:r w:rsidR="00731F71">
        <w:rPr>
          <w:b/>
          <w:sz w:val="26"/>
          <w:szCs w:val="26"/>
          <w:u w:val="single"/>
        </w:rPr>
        <w:t>7</w:t>
      </w:r>
    </w:p>
    <w:p w14:paraId="09095A87" w14:textId="77777777" w:rsidR="00823198" w:rsidRDefault="00823198" w:rsidP="00823198"/>
    <w:p w14:paraId="46E29B0D" w14:textId="77777777" w:rsidR="00823198" w:rsidRDefault="00823198" w:rsidP="00823198"/>
    <w:p w14:paraId="7E63096D" w14:textId="7D5AC3A4" w:rsidR="00823198" w:rsidRDefault="00823198" w:rsidP="00823198">
      <w:r>
        <w:t xml:space="preserve">Zeitraum : </w:t>
      </w:r>
      <w:r>
        <w:tab/>
        <w:t>1</w:t>
      </w:r>
      <w:r w:rsidR="006A6AEC">
        <w:t>2</w:t>
      </w:r>
      <w:r>
        <w:t>.10.202</w:t>
      </w:r>
      <w:r w:rsidR="006A6AEC">
        <w:t>6</w:t>
      </w:r>
      <w:r>
        <w:t xml:space="preserve"> – 3</w:t>
      </w:r>
      <w:r w:rsidR="006A6AEC">
        <w:t>0</w:t>
      </w:r>
      <w:r>
        <w:t>.01.202</w:t>
      </w:r>
      <w:r w:rsidR="006A6AEC">
        <w:t>7</w:t>
      </w:r>
    </w:p>
    <w:p w14:paraId="386D9448" w14:textId="77777777" w:rsidR="00823198" w:rsidRDefault="00FF469E" w:rsidP="00823198">
      <w:r>
        <w:rPr>
          <w:noProof/>
        </w:rPr>
        <w:drawing>
          <wp:anchor distT="0" distB="0" distL="114300" distR="114300" simplePos="0" relativeHeight="251658240" behindDoc="0" locked="0" layoutInCell="1" allowOverlap="1" wp14:anchorId="1280E3CC" wp14:editId="0DEE0181">
            <wp:simplePos x="0" y="0"/>
            <wp:positionH relativeFrom="column">
              <wp:posOffset>4427855</wp:posOffset>
            </wp:positionH>
            <wp:positionV relativeFrom="paragraph">
              <wp:posOffset>120015</wp:posOffset>
            </wp:positionV>
            <wp:extent cx="1543050" cy="314325"/>
            <wp:effectExtent l="0" t="0" r="0" b="0"/>
            <wp:wrapNone/>
            <wp:docPr id="5" name="Bild 5" descr="Zertifiziertes Hautkrebszentrum scha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ertifiziertes Hautkrebszentrum schar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198">
        <w:t>D</w:t>
      </w:r>
      <w:r w:rsidR="00D139C9">
        <w:t>onnerstag</w:t>
      </w:r>
      <w:r w:rsidR="00823198">
        <w:t xml:space="preserve"> : </w:t>
      </w:r>
      <w:r w:rsidR="00823198">
        <w:tab/>
        <w:t>14.00  -  1</w:t>
      </w:r>
      <w:r w:rsidR="00380381">
        <w:t>5</w:t>
      </w:r>
      <w:r w:rsidR="00823198">
        <w:t>.</w:t>
      </w:r>
      <w:r w:rsidR="00380381">
        <w:t>3</w:t>
      </w:r>
      <w:r w:rsidR="00823198">
        <w:t xml:space="preserve">0 Uhr </w:t>
      </w:r>
    </w:p>
    <w:p w14:paraId="5EDE6765" w14:textId="77777777" w:rsidR="00823198" w:rsidRPr="00823198" w:rsidRDefault="00823198" w:rsidP="00823198">
      <w:pPr>
        <w:rPr>
          <w:i/>
        </w:rPr>
      </w:pPr>
      <w:r w:rsidRPr="00823198">
        <w:rPr>
          <w:i/>
        </w:rPr>
        <w:t xml:space="preserve">davon 45 min Propädeutik ( Vorlesung ca. 20-25 Studenten) </w:t>
      </w:r>
    </w:p>
    <w:p w14:paraId="15317459" w14:textId="77777777" w:rsidR="00823198" w:rsidRPr="00823198" w:rsidRDefault="00823198" w:rsidP="00823198">
      <w:pPr>
        <w:rPr>
          <w:i/>
        </w:rPr>
      </w:pPr>
      <w:r w:rsidRPr="00823198">
        <w:rPr>
          <w:i/>
        </w:rPr>
        <w:t xml:space="preserve">und mit 45 min Patientenvorstellung </w:t>
      </w:r>
    </w:p>
    <w:p w14:paraId="254927F7" w14:textId="77777777" w:rsidR="00823198" w:rsidRDefault="00823198" w:rsidP="00823198"/>
    <w:p w14:paraId="028EF9F6" w14:textId="77777777" w:rsidR="00823198" w:rsidRPr="002F3F0F" w:rsidRDefault="007B6452" w:rsidP="00823198">
      <w:r>
        <w:t xml:space="preserve">Hörsaal: </w:t>
      </w:r>
      <w:r>
        <w:tab/>
      </w:r>
      <w:r w:rsidR="002F3F0F">
        <w:t>HS I</w:t>
      </w:r>
      <w:r>
        <w:t xml:space="preserve"> </w:t>
      </w:r>
      <w:r w:rsidR="002F3F0F">
        <w:t xml:space="preserve">/ ZMK </w:t>
      </w:r>
    </w:p>
    <w:p w14:paraId="421813EE" w14:textId="77777777" w:rsidR="00823198" w:rsidRDefault="00823198" w:rsidP="00823198"/>
    <w:p w14:paraId="30C168D5" w14:textId="77777777" w:rsidR="00823198" w:rsidRDefault="00823198" w:rsidP="0082319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3"/>
        <w:gridCol w:w="1590"/>
        <w:gridCol w:w="1559"/>
        <w:gridCol w:w="3534"/>
      </w:tblGrid>
      <w:tr w:rsidR="00823198" w14:paraId="24427DA9" w14:textId="77777777" w:rsidTr="00F65B2F">
        <w:tc>
          <w:tcPr>
            <w:tcW w:w="2373" w:type="dxa"/>
          </w:tcPr>
          <w:p w14:paraId="06DF75EB" w14:textId="77777777" w:rsidR="00823198" w:rsidRPr="00E61DDC" w:rsidRDefault="00823198" w:rsidP="00A8580A">
            <w:pPr>
              <w:jc w:val="center"/>
              <w:rPr>
                <w:b/>
              </w:rPr>
            </w:pPr>
            <w:r w:rsidRPr="00E61DDC">
              <w:rPr>
                <w:b/>
              </w:rPr>
              <w:t>Datum</w:t>
            </w:r>
          </w:p>
        </w:tc>
        <w:tc>
          <w:tcPr>
            <w:tcW w:w="1590" w:type="dxa"/>
          </w:tcPr>
          <w:p w14:paraId="45BB773C" w14:textId="77777777" w:rsidR="00823198" w:rsidRPr="00E61DDC" w:rsidRDefault="00823198" w:rsidP="00A8580A">
            <w:pPr>
              <w:jc w:val="center"/>
              <w:rPr>
                <w:b/>
              </w:rPr>
            </w:pPr>
            <w:r w:rsidRPr="00E61DDC">
              <w:rPr>
                <w:b/>
              </w:rPr>
              <w:t>Tag</w:t>
            </w:r>
          </w:p>
        </w:tc>
        <w:tc>
          <w:tcPr>
            <w:tcW w:w="1559" w:type="dxa"/>
          </w:tcPr>
          <w:p w14:paraId="43DA21D9" w14:textId="77777777" w:rsidR="00823198" w:rsidRPr="00E61DDC" w:rsidRDefault="00823198" w:rsidP="00A8580A">
            <w:pPr>
              <w:jc w:val="center"/>
              <w:rPr>
                <w:b/>
              </w:rPr>
            </w:pPr>
            <w:r w:rsidRPr="00E61DDC">
              <w:rPr>
                <w:b/>
              </w:rPr>
              <w:t>Gruppe</w:t>
            </w:r>
          </w:p>
        </w:tc>
        <w:tc>
          <w:tcPr>
            <w:tcW w:w="3534" w:type="dxa"/>
          </w:tcPr>
          <w:p w14:paraId="22514EA3" w14:textId="77777777" w:rsidR="00823198" w:rsidRDefault="00823198" w:rsidP="00A8580A">
            <w:r>
              <w:t>Arzt</w:t>
            </w:r>
          </w:p>
        </w:tc>
      </w:tr>
      <w:tr w:rsidR="00823198" w14:paraId="2885010A" w14:textId="77777777" w:rsidTr="00F65B2F">
        <w:tc>
          <w:tcPr>
            <w:tcW w:w="2373" w:type="dxa"/>
          </w:tcPr>
          <w:p w14:paraId="25DB89F2" w14:textId="77777777" w:rsidR="00823198" w:rsidRDefault="00823198" w:rsidP="00A8580A"/>
        </w:tc>
        <w:tc>
          <w:tcPr>
            <w:tcW w:w="1590" w:type="dxa"/>
          </w:tcPr>
          <w:p w14:paraId="7247E2AD" w14:textId="77777777" w:rsidR="00823198" w:rsidRDefault="00823198" w:rsidP="00A8580A"/>
        </w:tc>
        <w:tc>
          <w:tcPr>
            <w:tcW w:w="1559" w:type="dxa"/>
          </w:tcPr>
          <w:p w14:paraId="4ACFF7EA" w14:textId="77777777" w:rsidR="00823198" w:rsidRDefault="00823198" w:rsidP="00A8580A"/>
        </w:tc>
        <w:tc>
          <w:tcPr>
            <w:tcW w:w="3534" w:type="dxa"/>
          </w:tcPr>
          <w:p w14:paraId="2766A998" w14:textId="77777777" w:rsidR="00823198" w:rsidRDefault="00823198" w:rsidP="00A8580A"/>
        </w:tc>
      </w:tr>
      <w:tr w:rsidR="00F65B2F" w14:paraId="4F6ACF94" w14:textId="77777777" w:rsidTr="00F65B2F">
        <w:tc>
          <w:tcPr>
            <w:tcW w:w="2373" w:type="dxa"/>
          </w:tcPr>
          <w:p w14:paraId="1919855D" w14:textId="406AF998" w:rsidR="00F65B2F" w:rsidRPr="003D7887" w:rsidRDefault="00F65B2F" w:rsidP="00F65B2F">
            <w:pPr>
              <w:jc w:val="center"/>
            </w:pPr>
            <w:r>
              <w:t>22.10.2026</w:t>
            </w:r>
          </w:p>
        </w:tc>
        <w:tc>
          <w:tcPr>
            <w:tcW w:w="1590" w:type="dxa"/>
          </w:tcPr>
          <w:p w14:paraId="031E0BCB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32B71768" w14:textId="268D5802" w:rsidR="00F65B2F" w:rsidRPr="003D7887" w:rsidRDefault="00F65B2F" w:rsidP="00F65B2F">
            <w:pPr>
              <w:jc w:val="center"/>
            </w:pPr>
            <w:r w:rsidRPr="003D7887">
              <w:t>7</w:t>
            </w:r>
          </w:p>
        </w:tc>
        <w:tc>
          <w:tcPr>
            <w:tcW w:w="3534" w:type="dxa"/>
          </w:tcPr>
          <w:p w14:paraId="3509AE27" w14:textId="118E1F02" w:rsidR="00F65B2F" w:rsidRDefault="00F65B2F" w:rsidP="00F65B2F"/>
        </w:tc>
      </w:tr>
      <w:tr w:rsidR="00F65B2F" w14:paraId="66D9035B" w14:textId="77777777" w:rsidTr="00F65B2F">
        <w:tc>
          <w:tcPr>
            <w:tcW w:w="2373" w:type="dxa"/>
          </w:tcPr>
          <w:p w14:paraId="4FAA508F" w14:textId="10988305" w:rsidR="00F65B2F" w:rsidRPr="003D7887" w:rsidRDefault="00F65B2F" w:rsidP="00F65B2F">
            <w:pPr>
              <w:jc w:val="center"/>
            </w:pPr>
            <w:r>
              <w:t>29.10.2026</w:t>
            </w:r>
          </w:p>
        </w:tc>
        <w:tc>
          <w:tcPr>
            <w:tcW w:w="1590" w:type="dxa"/>
          </w:tcPr>
          <w:p w14:paraId="53E15816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06FD318B" w14:textId="1775FE59" w:rsidR="00F65B2F" w:rsidRPr="003D7887" w:rsidRDefault="00F65B2F" w:rsidP="00F65B2F">
            <w:pPr>
              <w:jc w:val="center"/>
            </w:pPr>
            <w:r w:rsidRPr="003D7887">
              <w:t>9</w:t>
            </w:r>
          </w:p>
        </w:tc>
        <w:tc>
          <w:tcPr>
            <w:tcW w:w="3534" w:type="dxa"/>
          </w:tcPr>
          <w:p w14:paraId="3A62440A" w14:textId="14484022" w:rsidR="00F65B2F" w:rsidRDefault="00F65B2F" w:rsidP="00F65B2F"/>
        </w:tc>
      </w:tr>
      <w:tr w:rsidR="00F65B2F" w14:paraId="2D8301A8" w14:textId="77777777" w:rsidTr="00F65B2F">
        <w:tc>
          <w:tcPr>
            <w:tcW w:w="2373" w:type="dxa"/>
          </w:tcPr>
          <w:p w14:paraId="2E629E17" w14:textId="3EA700E0" w:rsidR="00F65B2F" w:rsidRPr="003D7887" w:rsidRDefault="00F65B2F" w:rsidP="00F65B2F">
            <w:pPr>
              <w:jc w:val="center"/>
            </w:pPr>
            <w:r>
              <w:t>05.11.2026</w:t>
            </w:r>
          </w:p>
        </w:tc>
        <w:tc>
          <w:tcPr>
            <w:tcW w:w="1590" w:type="dxa"/>
          </w:tcPr>
          <w:p w14:paraId="18579EA4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746DBB96" w14:textId="24AB69F6" w:rsidR="00F65B2F" w:rsidRPr="003D7887" w:rsidRDefault="00F65B2F" w:rsidP="00F65B2F">
            <w:pPr>
              <w:jc w:val="center"/>
            </w:pPr>
            <w:r w:rsidRPr="003D7887">
              <w:t>8</w:t>
            </w:r>
          </w:p>
        </w:tc>
        <w:tc>
          <w:tcPr>
            <w:tcW w:w="3534" w:type="dxa"/>
          </w:tcPr>
          <w:p w14:paraId="30C26AAB" w14:textId="32D118DE" w:rsidR="00F65B2F" w:rsidRDefault="00F65B2F" w:rsidP="00F65B2F"/>
        </w:tc>
      </w:tr>
      <w:tr w:rsidR="00F65B2F" w14:paraId="6637BCA2" w14:textId="77777777" w:rsidTr="00F65B2F">
        <w:tc>
          <w:tcPr>
            <w:tcW w:w="2373" w:type="dxa"/>
          </w:tcPr>
          <w:p w14:paraId="15E35437" w14:textId="145ED8C4" w:rsidR="00F65B2F" w:rsidRPr="003D7887" w:rsidRDefault="00F65B2F" w:rsidP="00F65B2F">
            <w:pPr>
              <w:jc w:val="center"/>
            </w:pPr>
            <w:r>
              <w:t>12.11.2026</w:t>
            </w:r>
          </w:p>
        </w:tc>
        <w:tc>
          <w:tcPr>
            <w:tcW w:w="1590" w:type="dxa"/>
          </w:tcPr>
          <w:p w14:paraId="4D226EB6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3CFE26D1" w14:textId="5F0CBCBC" w:rsidR="00F65B2F" w:rsidRPr="003D7887" w:rsidRDefault="00F65B2F" w:rsidP="00F65B2F">
            <w:pPr>
              <w:jc w:val="center"/>
            </w:pPr>
            <w:r w:rsidRPr="003D7887">
              <w:t>1</w:t>
            </w:r>
            <w:r>
              <w:t>0</w:t>
            </w:r>
          </w:p>
        </w:tc>
        <w:tc>
          <w:tcPr>
            <w:tcW w:w="3534" w:type="dxa"/>
          </w:tcPr>
          <w:p w14:paraId="7D23EC93" w14:textId="1AB3BF30" w:rsidR="00F65B2F" w:rsidRDefault="00F65B2F" w:rsidP="00F65B2F"/>
        </w:tc>
      </w:tr>
      <w:tr w:rsidR="00F65B2F" w14:paraId="0489B83E" w14:textId="77777777" w:rsidTr="00F65B2F">
        <w:tc>
          <w:tcPr>
            <w:tcW w:w="2373" w:type="dxa"/>
          </w:tcPr>
          <w:p w14:paraId="034C8F29" w14:textId="15591B8B" w:rsidR="00F65B2F" w:rsidRPr="003D7887" w:rsidRDefault="00F65B2F" w:rsidP="00F65B2F">
            <w:pPr>
              <w:jc w:val="center"/>
            </w:pPr>
            <w:r>
              <w:t>19.11.2026</w:t>
            </w:r>
          </w:p>
        </w:tc>
        <w:tc>
          <w:tcPr>
            <w:tcW w:w="1590" w:type="dxa"/>
          </w:tcPr>
          <w:p w14:paraId="2B1CD87C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0CA9D68F" w14:textId="06B1653F" w:rsidR="00F65B2F" w:rsidRPr="003D7887" w:rsidRDefault="00F65B2F" w:rsidP="00F65B2F">
            <w:pPr>
              <w:jc w:val="center"/>
            </w:pPr>
            <w:r w:rsidRPr="003D7887">
              <w:t>1</w:t>
            </w:r>
            <w:r>
              <w:t>1</w:t>
            </w:r>
          </w:p>
        </w:tc>
        <w:tc>
          <w:tcPr>
            <w:tcW w:w="3534" w:type="dxa"/>
          </w:tcPr>
          <w:p w14:paraId="6A98D755" w14:textId="7CBA534D" w:rsidR="00F65B2F" w:rsidRDefault="00F65B2F" w:rsidP="00F65B2F"/>
        </w:tc>
      </w:tr>
      <w:tr w:rsidR="00F65B2F" w14:paraId="4D295935" w14:textId="77777777" w:rsidTr="00F65B2F">
        <w:tc>
          <w:tcPr>
            <w:tcW w:w="2373" w:type="dxa"/>
          </w:tcPr>
          <w:p w14:paraId="326DC644" w14:textId="2EBA1C9B" w:rsidR="00F65B2F" w:rsidRPr="003D7887" w:rsidRDefault="00F65B2F" w:rsidP="00F65B2F">
            <w:pPr>
              <w:jc w:val="center"/>
            </w:pPr>
            <w:r>
              <w:t>26.11.2026</w:t>
            </w:r>
          </w:p>
        </w:tc>
        <w:tc>
          <w:tcPr>
            <w:tcW w:w="1590" w:type="dxa"/>
          </w:tcPr>
          <w:p w14:paraId="385BEAD5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394CB5D6" w14:textId="5E85D968" w:rsidR="00F65B2F" w:rsidRPr="003D7887" w:rsidRDefault="00F65B2F" w:rsidP="00F65B2F">
            <w:pPr>
              <w:jc w:val="center"/>
            </w:pPr>
            <w:r w:rsidRPr="003D7887">
              <w:t>12</w:t>
            </w:r>
          </w:p>
        </w:tc>
        <w:tc>
          <w:tcPr>
            <w:tcW w:w="3534" w:type="dxa"/>
          </w:tcPr>
          <w:p w14:paraId="4EE89F05" w14:textId="131A9A06" w:rsidR="00F65B2F" w:rsidRDefault="00F65B2F" w:rsidP="00F65B2F"/>
        </w:tc>
      </w:tr>
      <w:tr w:rsidR="00F65B2F" w14:paraId="4C8216D7" w14:textId="77777777" w:rsidTr="00F65B2F">
        <w:tc>
          <w:tcPr>
            <w:tcW w:w="2373" w:type="dxa"/>
          </w:tcPr>
          <w:p w14:paraId="465030A7" w14:textId="5671FCC6" w:rsidR="00F65B2F" w:rsidRPr="003D7887" w:rsidRDefault="00F65B2F" w:rsidP="00F65B2F">
            <w:pPr>
              <w:jc w:val="center"/>
            </w:pPr>
            <w:r>
              <w:t>03.12.2026</w:t>
            </w:r>
          </w:p>
        </w:tc>
        <w:tc>
          <w:tcPr>
            <w:tcW w:w="1590" w:type="dxa"/>
          </w:tcPr>
          <w:p w14:paraId="0D674DD0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4F20E18E" w14:textId="4FF25B79" w:rsidR="00F65B2F" w:rsidRPr="003D7887" w:rsidRDefault="00F65B2F" w:rsidP="00F65B2F">
            <w:pPr>
              <w:jc w:val="center"/>
            </w:pPr>
            <w:r>
              <w:t>2</w:t>
            </w:r>
          </w:p>
        </w:tc>
        <w:tc>
          <w:tcPr>
            <w:tcW w:w="3534" w:type="dxa"/>
          </w:tcPr>
          <w:p w14:paraId="3B79D8E2" w14:textId="7E93A521" w:rsidR="00F65B2F" w:rsidRDefault="00F65B2F" w:rsidP="00F65B2F"/>
        </w:tc>
      </w:tr>
      <w:tr w:rsidR="00F65B2F" w14:paraId="5613C576" w14:textId="77777777" w:rsidTr="00F65B2F">
        <w:tc>
          <w:tcPr>
            <w:tcW w:w="2373" w:type="dxa"/>
          </w:tcPr>
          <w:p w14:paraId="35B30D8C" w14:textId="0BEC9694" w:rsidR="00F65B2F" w:rsidRPr="003D7887" w:rsidRDefault="00F65B2F" w:rsidP="00F65B2F">
            <w:pPr>
              <w:jc w:val="center"/>
            </w:pPr>
            <w:r>
              <w:t>10.12.2026</w:t>
            </w:r>
          </w:p>
        </w:tc>
        <w:tc>
          <w:tcPr>
            <w:tcW w:w="1590" w:type="dxa"/>
          </w:tcPr>
          <w:p w14:paraId="311B8CBA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08F27F62" w14:textId="1FAC11FE" w:rsidR="00F65B2F" w:rsidRPr="003D7887" w:rsidRDefault="00F65B2F" w:rsidP="00F65B2F">
            <w:pPr>
              <w:jc w:val="center"/>
            </w:pPr>
            <w:r>
              <w:t>4</w:t>
            </w:r>
          </w:p>
        </w:tc>
        <w:tc>
          <w:tcPr>
            <w:tcW w:w="3534" w:type="dxa"/>
          </w:tcPr>
          <w:p w14:paraId="5A0D94D6" w14:textId="0132D1BD" w:rsidR="00F65B2F" w:rsidRDefault="00F65B2F" w:rsidP="00F65B2F"/>
        </w:tc>
      </w:tr>
      <w:tr w:rsidR="00F65B2F" w14:paraId="43713EA0" w14:textId="77777777" w:rsidTr="00F65B2F">
        <w:tc>
          <w:tcPr>
            <w:tcW w:w="2373" w:type="dxa"/>
          </w:tcPr>
          <w:p w14:paraId="4F8B1309" w14:textId="51D61FFE" w:rsidR="00F65B2F" w:rsidRPr="003D7887" w:rsidRDefault="00F65B2F" w:rsidP="00F65B2F">
            <w:pPr>
              <w:jc w:val="center"/>
            </w:pPr>
            <w:r>
              <w:t>17.12.2026</w:t>
            </w:r>
          </w:p>
        </w:tc>
        <w:tc>
          <w:tcPr>
            <w:tcW w:w="1590" w:type="dxa"/>
          </w:tcPr>
          <w:p w14:paraId="256631F0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5C968CB7" w14:textId="273AF95E" w:rsidR="00F65B2F" w:rsidRPr="003D7887" w:rsidRDefault="00F65B2F" w:rsidP="00F65B2F">
            <w:pPr>
              <w:jc w:val="center"/>
            </w:pPr>
            <w:r>
              <w:t>6</w:t>
            </w:r>
          </w:p>
        </w:tc>
        <w:tc>
          <w:tcPr>
            <w:tcW w:w="3534" w:type="dxa"/>
          </w:tcPr>
          <w:p w14:paraId="16A14218" w14:textId="15A4DEC2" w:rsidR="00F65B2F" w:rsidRDefault="00F65B2F" w:rsidP="00F65B2F"/>
        </w:tc>
      </w:tr>
      <w:tr w:rsidR="00F65B2F" w14:paraId="546A43BE" w14:textId="77777777" w:rsidTr="00F65B2F">
        <w:tc>
          <w:tcPr>
            <w:tcW w:w="2373" w:type="dxa"/>
          </w:tcPr>
          <w:p w14:paraId="6A7C6AE5" w14:textId="5DA84CEF" w:rsidR="00F65B2F" w:rsidRPr="003D7887" w:rsidRDefault="00F65B2F" w:rsidP="00F65B2F">
            <w:pPr>
              <w:jc w:val="center"/>
            </w:pPr>
            <w:r>
              <w:t>07.01.2027</w:t>
            </w:r>
          </w:p>
        </w:tc>
        <w:tc>
          <w:tcPr>
            <w:tcW w:w="1590" w:type="dxa"/>
          </w:tcPr>
          <w:p w14:paraId="421DCD2D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0C55061A" w14:textId="1C7D588D" w:rsidR="00F65B2F" w:rsidRPr="003D7887" w:rsidRDefault="00F65B2F" w:rsidP="00F65B2F">
            <w:pPr>
              <w:jc w:val="center"/>
            </w:pPr>
            <w:r>
              <w:t>3</w:t>
            </w:r>
          </w:p>
        </w:tc>
        <w:tc>
          <w:tcPr>
            <w:tcW w:w="3534" w:type="dxa"/>
          </w:tcPr>
          <w:p w14:paraId="34D7C340" w14:textId="71027A90" w:rsidR="00F65B2F" w:rsidRDefault="00F65B2F" w:rsidP="00F65B2F"/>
        </w:tc>
      </w:tr>
      <w:tr w:rsidR="00F65B2F" w14:paraId="00286DBA" w14:textId="77777777" w:rsidTr="00F65B2F">
        <w:tc>
          <w:tcPr>
            <w:tcW w:w="2373" w:type="dxa"/>
          </w:tcPr>
          <w:p w14:paraId="0BB5B388" w14:textId="23446559" w:rsidR="00F65B2F" w:rsidRPr="003D7887" w:rsidRDefault="00F65B2F" w:rsidP="00F65B2F">
            <w:pPr>
              <w:jc w:val="center"/>
            </w:pPr>
            <w:r>
              <w:t>14.01.2027</w:t>
            </w:r>
          </w:p>
        </w:tc>
        <w:tc>
          <w:tcPr>
            <w:tcW w:w="1590" w:type="dxa"/>
          </w:tcPr>
          <w:p w14:paraId="54B52446" w14:textId="77777777" w:rsidR="00F65B2F" w:rsidRPr="003D7887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443D704A" w14:textId="0FBAE50E" w:rsidR="00F65B2F" w:rsidRPr="003D7887" w:rsidRDefault="00F65B2F" w:rsidP="00F65B2F">
            <w:pPr>
              <w:jc w:val="center"/>
            </w:pPr>
            <w:r>
              <w:t>1</w:t>
            </w:r>
          </w:p>
        </w:tc>
        <w:tc>
          <w:tcPr>
            <w:tcW w:w="3534" w:type="dxa"/>
          </w:tcPr>
          <w:p w14:paraId="04099F14" w14:textId="0724D399" w:rsidR="00F65B2F" w:rsidRDefault="00F65B2F" w:rsidP="00F65B2F"/>
        </w:tc>
      </w:tr>
      <w:tr w:rsidR="00F65B2F" w14:paraId="707DF1EB" w14:textId="77777777" w:rsidTr="00F65B2F">
        <w:tc>
          <w:tcPr>
            <w:tcW w:w="2373" w:type="dxa"/>
          </w:tcPr>
          <w:p w14:paraId="2A063989" w14:textId="019FFE7D" w:rsidR="00F65B2F" w:rsidRDefault="00F65B2F" w:rsidP="00F65B2F">
            <w:pPr>
              <w:jc w:val="center"/>
            </w:pPr>
            <w:r>
              <w:t>27.01.2027</w:t>
            </w:r>
          </w:p>
        </w:tc>
        <w:tc>
          <w:tcPr>
            <w:tcW w:w="1590" w:type="dxa"/>
          </w:tcPr>
          <w:p w14:paraId="4BDA02C1" w14:textId="304805DF" w:rsidR="00F65B2F" w:rsidRDefault="00F65B2F" w:rsidP="00F65B2F">
            <w:pPr>
              <w:jc w:val="center"/>
            </w:pPr>
            <w:r>
              <w:t>Donnerstag</w:t>
            </w:r>
          </w:p>
        </w:tc>
        <w:tc>
          <w:tcPr>
            <w:tcW w:w="1559" w:type="dxa"/>
          </w:tcPr>
          <w:p w14:paraId="05A88101" w14:textId="0FF1F6AC" w:rsidR="00F65B2F" w:rsidRDefault="00F65B2F" w:rsidP="00F65B2F">
            <w:pPr>
              <w:jc w:val="center"/>
            </w:pPr>
            <w:r>
              <w:t>5</w:t>
            </w:r>
          </w:p>
        </w:tc>
        <w:tc>
          <w:tcPr>
            <w:tcW w:w="3534" w:type="dxa"/>
          </w:tcPr>
          <w:p w14:paraId="2C69C381" w14:textId="77777777" w:rsidR="00F65B2F" w:rsidRDefault="00F65B2F" w:rsidP="00F65B2F">
            <w:pPr>
              <w:jc w:val="center"/>
            </w:pPr>
          </w:p>
        </w:tc>
      </w:tr>
    </w:tbl>
    <w:p w14:paraId="2AB6BE35" w14:textId="77777777" w:rsidR="00823198" w:rsidRDefault="00823198" w:rsidP="00823198"/>
    <w:p w14:paraId="3FABB838" w14:textId="77777777" w:rsidR="00823198" w:rsidRDefault="00851956" w:rsidP="00823198">
      <w:r>
        <w:t xml:space="preserve">5. Semester / </w:t>
      </w:r>
      <w:r w:rsidR="00C423A0">
        <w:t>Nachweis</w:t>
      </w:r>
      <w:r w:rsidR="00744E90">
        <w:t xml:space="preserve">e von den Studenten </w:t>
      </w:r>
      <w:r w:rsidR="00C423A0">
        <w:t xml:space="preserve">unterschreiben </w:t>
      </w:r>
    </w:p>
    <w:p w14:paraId="39C70254" w14:textId="77777777" w:rsidR="00C423A0" w:rsidRDefault="00C423A0" w:rsidP="00823198"/>
    <w:p w14:paraId="22B11D05" w14:textId="68C94F24" w:rsidR="00823198" w:rsidRDefault="00823198" w:rsidP="00823198">
      <w:r>
        <w:t>Stand:</w:t>
      </w:r>
      <w:r w:rsidR="003820CC">
        <w:t xml:space="preserve"> 22.09.2026</w:t>
      </w:r>
      <w:r>
        <w:t xml:space="preserve">  </w:t>
      </w:r>
    </w:p>
    <w:p w14:paraId="7FB30DBF" w14:textId="77777777" w:rsidR="00CE37C0" w:rsidRDefault="00CE37C0" w:rsidP="00700308">
      <w:pPr>
        <w:rPr>
          <w:rFonts w:ascii="Arial" w:hAnsi="Arial" w:cs="Arial"/>
          <w:sz w:val="20"/>
          <w:szCs w:val="20"/>
        </w:rPr>
      </w:pPr>
    </w:p>
    <w:p w14:paraId="13235CCA" w14:textId="77777777" w:rsidR="00CE37C0" w:rsidRPr="00CE37C0" w:rsidRDefault="00CE37C0" w:rsidP="00CE37C0">
      <w:pPr>
        <w:rPr>
          <w:rFonts w:ascii="Arial" w:hAnsi="Arial" w:cs="Arial"/>
          <w:sz w:val="20"/>
          <w:szCs w:val="20"/>
        </w:rPr>
      </w:pPr>
    </w:p>
    <w:sectPr w:rsidR="00CE37C0" w:rsidRPr="00CE37C0" w:rsidSect="00152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616" w:right="1474" w:bottom="1588" w:left="1366" w:header="709" w:footer="2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6623D" w14:textId="77777777" w:rsidR="00995B1E" w:rsidRDefault="00995B1E">
      <w:r>
        <w:separator/>
      </w:r>
    </w:p>
  </w:endnote>
  <w:endnote w:type="continuationSeparator" w:id="0">
    <w:p w14:paraId="19D90DC2" w14:textId="77777777" w:rsidR="00995B1E" w:rsidRDefault="00995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E2FDC" w14:textId="77777777" w:rsidR="00581448" w:rsidRDefault="00581448" w:rsidP="006D501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C9EEAD5" w14:textId="77777777" w:rsidR="00581448" w:rsidRDefault="00581448" w:rsidP="006D501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EA21F" w14:textId="77777777" w:rsidR="00581448" w:rsidRPr="00986E09" w:rsidRDefault="00581448" w:rsidP="006D5019">
    <w:pPr>
      <w:pStyle w:val="Fuzeile"/>
      <w:framePr w:wrap="around" w:vAnchor="text" w:hAnchor="page" w:x="9827" w:y="-75"/>
      <w:rPr>
        <w:rStyle w:val="Seitenzahl"/>
        <w:rFonts w:ascii="Arial" w:hAnsi="Arial"/>
        <w:sz w:val="20"/>
      </w:rPr>
    </w:pPr>
    <w:r w:rsidRPr="00986E09">
      <w:rPr>
        <w:rStyle w:val="Seitenzahl"/>
        <w:rFonts w:ascii="Arial" w:hAnsi="Arial"/>
        <w:sz w:val="20"/>
      </w:rPr>
      <w:t xml:space="preserve">Seite </w:t>
    </w:r>
    <w:r w:rsidRPr="00986E09"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>PAGE</w:instrText>
    </w:r>
    <w:r w:rsidRPr="00986E09">
      <w:rPr>
        <w:rStyle w:val="Seitenzahl"/>
        <w:rFonts w:ascii="Arial" w:hAnsi="Arial"/>
        <w:sz w:val="20"/>
      </w:rPr>
      <w:instrText xml:space="preserve">  </w:instrText>
    </w:r>
    <w:r w:rsidRPr="00986E09">
      <w:rPr>
        <w:rStyle w:val="Seitenzahl"/>
        <w:rFonts w:ascii="Arial" w:hAnsi="Arial"/>
        <w:sz w:val="20"/>
      </w:rPr>
      <w:fldChar w:fldCharType="separate"/>
    </w:r>
    <w:r w:rsidR="004B1E64">
      <w:rPr>
        <w:rStyle w:val="Seitenzahl"/>
        <w:rFonts w:ascii="Arial" w:hAnsi="Arial"/>
        <w:noProof/>
        <w:sz w:val="20"/>
      </w:rPr>
      <w:t>2</w:t>
    </w:r>
    <w:r w:rsidRPr="00986E09">
      <w:rPr>
        <w:rStyle w:val="Seitenzahl"/>
        <w:rFonts w:ascii="Arial" w:hAnsi="Arial"/>
        <w:sz w:val="20"/>
      </w:rPr>
      <w:fldChar w:fldCharType="end"/>
    </w:r>
  </w:p>
  <w:p w14:paraId="73DE6BD4" w14:textId="77777777" w:rsidR="00581448" w:rsidRDefault="00581448" w:rsidP="006D5019">
    <w:pPr>
      <w:pStyle w:val="Fuzeile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C10E9" w14:textId="77777777" w:rsidR="004A0E85" w:rsidRPr="004A0E85" w:rsidRDefault="004A0E85" w:rsidP="00152819">
    <w:pPr>
      <w:pStyle w:val="Fuzeile"/>
      <w:spacing w:before="500" w:line="276" w:lineRule="auto"/>
      <w:rPr>
        <w:rFonts w:ascii="Arial" w:hAnsi="Arial" w:cs="Arial"/>
        <w:b/>
        <w:bCs/>
        <w:sz w:val="14"/>
        <w:szCs w:val="14"/>
      </w:rPr>
    </w:pPr>
    <w:r w:rsidRPr="004A0E85">
      <w:rPr>
        <w:rStyle w:val="Fett"/>
        <w:rFonts w:ascii="Arial" w:hAnsi="Arial" w:cs="Arial"/>
        <w:sz w:val="14"/>
        <w:szCs w:val="14"/>
      </w:rPr>
      <w:fldChar w:fldCharType="begin">
        <w:fldData xml:space="preserve">YQB4AGUAcwBQAEQARgA6AEgAZQBhAGQAZQByAEYAbwBvAHQAZQByAFIAbwBsAGUAOgBTAGUAYwB0
AGkAbwBuAEgAZQBhAGQAZQByAA==
</w:fldData>
      </w:fldChar>
    </w:r>
    <w:r w:rsidRPr="004A0E85">
      <w:rPr>
        <w:rStyle w:val="Fett"/>
        <w:rFonts w:ascii="Arial" w:hAnsi="Arial" w:cs="Arial"/>
        <w:sz w:val="14"/>
        <w:szCs w:val="14"/>
      </w:rPr>
      <w:instrText xml:space="preserve"> ADDIN  \* MERGEFORMAT </w:instrText>
    </w:r>
    <w:r w:rsidRPr="004A0E85">
      <w:rPr>
        <w:rStyle w:val="Fett"/>
        <w:rFonts w:ascii="Arial" w:hAnsi="Arial" w:cs="Arial"/>
        <w:sz w:val="14"/>
        <w:szCs w:val="14"/>
      </w:rPr>
    </w:r>
    <w:r w:rsidRPr="004A0E85">
      <w:rPr>
        <w:rStyle w:val="Fett"/>
        <w:rFonts w:ascii="Arial" w:hAnsi="Arial" w:cs="Arial"/>
        <w:sz w:val="14"/>
        <w:szCs w:val="14"/>
      </w:rPr>
      <w:fldChar w:fldCharType="end"/>
    </w:r>
    <w:r w:rsidRPr="004A0E85">
      <w:rPr>
        <w:rStyle w:val="Fett"/>
        <w:rFonts w:ascii="Arial" w:hAnsi="Arial" w:cs="Arial"/>
        <w:sz w:val="14"/>
        <w:szCs w:val="14"/>
      </w:rPr>
      <w:t xml:space="preserve">Universitätsmedizin Rostock – rechtsfähige Teilkörperschaft der Universität Rostock </w:t>
    </w:r>
    <w:r w:rsidRPr="004A0E85">
      <w:rPr>
        <w:rFonts w:ascii="Arial" w:hAnsi="Arial" w:cs="Arial"/>
        <w:sz w:val="14"/>
        <w:szCs w:val="14"/>
      </w:rPr>
      <w:t>·</w:t>
    </w:r>
    <w:r w:rsidRPr="004A0E85">
      <w:rPr>
        <w:rStyle w:val="Fett"/>
        <w:rFonts w:ascii="Arial" w:hAnsi="Arial" w:cs="Arial"/>
        <w:sz w:val="14"/>
        <w:szCs w:val="14"/>
      </w:rPr>
      <w:t xml:space="preserve"> </w:t>
    </w:r>
    <w:hyperlink r:id="rId1" w:history="1">
      <w:r w:rsidRPr="004A0E85">
        <w:rPr>
          <w:rStyle w:val="Hyperlink"/>
          <w:rFonts w:ascii="Arial" w:hAnsi="Arial" w:cs="Arial"/>
          <w:color w:val="auto"/>
          <w:sz w:val="14"/>
          <w:szCs w:val="14"/>
        </w:rPr>
        <w:t>www.med.uni-rostock.de</w:t>
      </w:r>
    </w:hyperlink>
    <w:r w:rsidRPr="004A0E85">
      <w:rPr>
        <w:rStyle w:val="Fett"/>
        <w:rFonts w:ascii="Arial" w:hAnsi="Arial" w:cs="Arial"/>
        <w:sz w:val="14"/>
        <w:szCs w:val="14"/>
      </w:rPr>
      <w:t xml:space="preserve"> </w:t>
    </w:r>
    <w:r w:rsidRPr="004A0E85">
      <w:rPr>
        <w:rFonts w:ascii="Arial" w:hAnsi="Arial" w:cs="Arial"/>
        <w:sz w:val="14"/>
        <w:szCs w:val="14"/>
      </w:rPr>
      <w:t>·</w:t>
    </w:r>
    <w:r w:rsidRPr="004A0E85">
      <w:rPr>
        <w:rStyle w:val="Fett"/>
        <w:rFonts w:ascii="Arial" w:hAnsi="Arial" w:cs="Arial"/>
        <w:sz w:val="14"/>
        <w:szCs w:val="14"/>
      </w:rPr>
      <w:t xml:space="preserve"> </w:t>
    </w:r>
    <w:proofErr w:type="spellStart"/>
    <w:r w:rsidRPr="004A0E85">
      <w:rPr>
        <w:rFonts w:ascii="Arial" w:hAnsi="Arial" w:cs="Arial"/>
        <w:sz w:val="14"/>
        <w:szCs w:val="14"/>
      </w:rPr>
      <w:t>USt-IdNr</w:t>
    </w:r>
    <w:proofErr w:type="spellEnd"/>
    <w:r w:rsidRPr="004A0E85">
      <w:rPr>
        <w:rFonts w:ascii="Arial" w:hAnsi="Arial" w:cs="Arial"/>
        <w:sz w:val="14"/>
        <w:szCs w:val="14"/>
      </w:rPr>
      <w:t>.: DE246101670</w:t>
    </w:r>
  </w:p>
  <w:p w14:paraId="269176D0" w14:textId="77777777" w:rsidR="004A0E85" w:rsidRPr="004A0E85" w:rsidRDefault="004A0E85" w:rsidP="00152819">
    <w:pPr>
      <w:pStyle w:val="Fuzeile"/>
      <w:spacing w:line="276" w:lineRule="auto"/>
      <w:rPr>
        <w:rFonts w:ascii="Arial" w:hAnsi="Arial" w:cs="Arial"/>
        <w:sz w:val="14"/>
        <w:szCs w:val="14"/>
      </w:rPr>
    </w:pPr>
    <w:r w:rsidRPr="004A0E85">
      <w:rPr>
        <w:rFonts w:ascii="Arial" w:hAnsi="Arial" w:cs="Arial"/>
        <w:sz w:val="14"/>
        <w:szCs w:val="14"/>
      </w:rPr>
      <w:t xml:space="preserve">Vorstand: Dr. Christiane Stehle (Vorsitzende), Prof. Dr. Bernd J. Krause, Robert Grams (1. </w:t>
    </w:r>
    <w:proofErr w:type="spellStart"/>
    <w:r w:rsidRPr="004A0E85">
      <w:rPr>
        <w:rFonts w:ascii="Arial" w:hAnsi="Arial" w:cs="Arial"/>
        <w:sz w:val="14"/>
        <w:szCs w:val="14"/>
      </w:rPr>
      <w:t>Stv</w:t>
    </w:r>
    <w:proofErr w:type="spellEnd"/>
    <w:r w:rsidRPr="004A0E85">
      <w:rPr>
        <w:rFonts w:ascii="Arial" w:hAnsi="Arial" w:cs="Arial"/>
        <w:sz w:val="14"/>
        <w:szCs w:val="14"/>
      </w:rPr>
      <w:t>. KV), Annett Laban</w:t>
    </w:r>
  </w:p>
  <w:p w14:paraId="3587DDEF" w14:textId="77777777" w:rsidR="004A0E85" w:rsidRPr="004A0E85" w:rsidRDefault="004A0E85" w:rsidP="00152819">
    <w:pPr>
      <w:pStyle w:val="Fuzeile"/>
      <w:spacing w:line="276" w:lineRule="auto"/>
      <w:rPr>
        <w:rFonts w:ascii="Arial" w:hAnsi="Arial" w:cs="Arial"/>
        <w:sz w:val="14"/>
        <w:szCs w:val="14"/>
      </w:rPr>
    </w:pPr>
    <w:r w:rsidRPr="004A0E85">
      <w:rPr>
        <w:rFonts w:ascii="Arial" w:hAnsi="Arial" w:cs="Arial"/>
        <w:sz w:val="14"/>
        <w:szCs w:val="14"/>
      </w:rPr>
      <w:t>Aufsichtsratsvorsitzender: Dr. Tilmann Schweisfurth</w:t>
    </w:r>
  </w:p>
  <w:p w14:paraId="3859E188" w14:textId="77777777" w:rsidR="004A0E85" w:rsidRPr="004A0E85" w:rsidRDefault="004A0E85" w:rsidP="00152819">
    <w:pPr>
      <w:pStyle w:val="Fuzeile"/>
      <w:spacing w:line="276" w:lineRule="auto"/>
      <w:ind w:right="-1474"/>
      <w:rPr>
        <w:rFonts w:ascii="Arial" w:hAnsi="Arial" w:cs="Arial"/>
        <w:sz w:val="14"/>
        <w:szCs w:val="14"/>
      </w:rPr>
    </w:pPr>
    <w:r w:rsidRPr="004A0E85">
      <w:rPr>
        <w:rFonts w:ascii="Arial" w:hAnsi="Arial" w:cs="Arial"/>
        <w:sz w:val="14"/>
        <w:szCs w:val="14"/>
      </w:rPr>
      <w:t>Deutsche Bundesbank</w:t>
    </w:r>
    <w:r w:rsidRPr="004A0E85">
      <w:rPr>
        <w:rStyle w:val="Fett"/>
        <w:rFonts w:ascii="Arial" w:hAnsi="Arial" w:cs="Arial"/>
        <w:sz w:val="14"/>
        <w:szCs w:val="14"/>
      </w:rPr>
      <w:t xml:space="preserve"> </w:t>
    </w:r>
    <w:r w:rsidRPr="004A0E85">
      <w:rPr>
        <w:rFonts w:ascii="Arial" w:hAnsi="Arial" w:cs="Arial"/>
        <w:sz w:val="14"/>
        <w:szCs w:val="14"/>
      </w:rPr>
      <w:t>·</w:t>
    </w:r>
    <w:r w:rsidRPr="004A0E85">
      <w:rPr>
        <w:rStyle w:val="Fett"/>
        <w:rFonts w:ascii="Arial" w:hAnsi="Arial" w:cs="Arial"/>
        <w:sz w:val="14"/>
        <w:szCs w:val="14"/>
      </w:rPr>
      <w:t xml:space="preserve"> </w:t>
    </w:r>
    <w:r w:rsidRPr="004A0E85">
      <w:rPr>
        <w:rFonts w:ascii="Arial" w:hAnsi="Arial" w:cs="Arial"/>
        <w:sz w:val="14"/>
        <w:szCs w:val="14"/>
      </w:rPr>
      <w:t>BIC: MARKDEF1130</w:t>
    </w:r>
  </w:p>
  <w:p w14:paraId="6B2DF1B9" w14:textId="77777777" w:rsidR="004A0E85" w:rsidRPr="004A0E85" w:rsidRDefault="004A0E85" w:rsidP="00152819">
    <w:pPr>
      <w:pStyle w:val="Fuzeile"/>
      <w:spacing w:line="276" w:lineRule="auto"/>
      <w:ind w:right="-1474"/>
      <w:rPr>
        <w:rFonts w:ascii="Arial" w:hAnsi="Arial" w:cs="Arial"/>
        <w:sz w:val="14"/>
        <w:szCs w:val="14"/>
      </w:rPr>
    </w:pPr>
    <w:r w:rsidRPr="004A0E85">
      <w:rPr>
        <w:rFonts w:ascii="Arial" w:hAnsi="Arial" w:cs="Arial"/>
        <w:sz w:val="14"/>
        <w:szCs w:val="14"/>
      </w:rPr>
      <w:t>IBAN Krankenversorgung: DE16 1300 0000 0013 0015 31 · IBAN Forschung &amp; Lehre: DE70 1300 0000 0013 0015 29</w:t>
    </w:r>
  </w:p>
  <w:p w14:paraId="5C9F45CF" w14:textId="77777777" w:rsidR="00CE37C0" w:rsidRDefault="00CE37C0" w:rsidP="00BA6476">
    <w:pPr>
      <w:pStyle w:val="Fuzeile"/>
      <w:shd w:val="solid" w:color="FFFFFF" w:fill="FFFFFF"/>
      <w:spacing w:line="276" w:lineRule="auto"/>
      <w:jc w:val="center"/>
      <w:rPr>
        <w:rFonts w:ascii="Arial" w:hAnsi="Arial" w:cs="Arial"/>
        <w:sz w:val="12"/>
        <w:szCs w:val="12"/>
      </w:rPr>
    </w:pPr>
  </w:p>
  <w:p w14:paraId="6545FCED" w14:textId="77777777" w:rsidR="00CE37C0" w:rsidRDefault="00CE37C0" w:rsidP="00BA6476">
    <w:pPr>
      <w:pStyle w:val="Fuzeile"/>
      <w:shd w:val="solid" w:color="FFFFFF" w:fill="FFFFFF"/>
      <w:spacing w:line="276" w:lineRule="auto"/>
      <w:jc w:val="center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4AA9F" w14:textId="77777777" w:rsidR="00995B1E" w:rsidRDefault="00995B1E">
      <w:r>
        <w:separator/>
      </w:r>
    </w:p>
  </w:footnote>
  <w:footnote w:type="continuationSeparator" w:id="0">
    <w:p w14:paraId="6D2F1EC0" w14:textId="77777777" w:rsidR="00995B1E" w:rsidRDefault="00995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CB07" w14:textId="77777777" w:rsidR="00911C88" w:rsidRDefault="00911C8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CC21B" w14:textId="77777777" w:rsidR="00911C88" w:rsidRDefault="00911C8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CFCE7" w14:textId="77777777" w:rsidR="00581448" w:rsidRPr="004D45B5" w:rsidRDefault="00FF469E" w:rsidP="006D5019">
    <w:pPr>
      <w:pStyle w:val="Kopfzeile"/>
      <w:spacing w:line="320" w:lineRule="exact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69EAB" wp14:editId="5C520054">
              <wp:simplePos x="0" y="0"/>
              <wp:positionH relativeFrom="column">
                <wp:posOffset>0</wp:posOffset>
              </wp:positionH>
              <wp:positionV relativeFrom="paragraph">
                <wp:posOffset>1304925</wp:posOffset>
              </wp:positionV>
              <wp:extent cx="3086100" cy="219710"/>
              <wp:effectExtent l="635" t="2540" r="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F53D9" w14:textId="77777777" w:rsidR="00581448" w:rsidRPr="00F8745F" w:rsidRDefault="00581448" w:rsidP="006D5019">
                          <w:pPr>
                            <w:rPr>
                              <w:rFonts w:ascii="Arial" w:hAnsi="Arial" w:cs="Arial"/>
                              <w:color w:val="AF003D"/>
                              <w:sz w:val="14"/>
                              <w:szCs w:val="14"/>
                              <w:lang w:val="en-GB"/>
                            </w:rPr>
                          </w:pPr>
                          <w:r w:rsidRPr="00930E2E">
                            <w:rPr>
                              <w:rFonts w:ascii="Arial" w:hAnsi="Arial" w:cs="Arial"/>
                              <w:b/>
                              <w:color w:val="AC0040"/>
                              <w:sz w:val="14"/>
                              <w:szCs w:val="14"/>
                              <w:lang w:val="en-GB"/>
                            </w:rPr>
                            <w:t>Universitätsmedizin Rostock</w:t>
                          </w:r>
                          <w:r w:rsidRPr="00930E2E">
                            <w:rPr>
                              <w:rFonts w:ascii="Arial" w:hAnsi="Arial" w:cs="Arial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930E2E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  <w:lang w:val="en-GB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930E2E">
                            <w:rPr>
                              <w:rFonts w:ascii="Arial" w:hAnsi="Arial" w:cs="Arial"/>
                              <w:sz w:val="14"/>
                              <w:szCs w:val="14"/>
                              <w:lang w:val="en-GB"/>
                            </w:rPr>
                            <w:t>PF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  <w:lang w:val="en-GB"/>
                            </w:rPr>
                            <w:t xml:space="preserve"> 10 08 88</w:t>
                          </w:r>
                          <w:r w:rsidRPr="00930E2E">
                            <w:rPr>
                              <w:rFonts w:ascii="Arial" w:hAnsi="Arial" w:cs="Arial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930E2E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  <w:lang w:val="en-GB"/>
                            </w:rPr>
                            <w:t xml:space="preserve"> ·</w:t>
                          </w: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930E2E">
                            <w:rPr>
                              <w:rFonts w:ascii="Arial" w:hAnsi="Arial" w:cs="Arial"/>
                              <w:sz w:val="14"/>
                              <w:szCs w:val="14"/>
                              <w:lang w:val="en-GB"/>
                            </w:rPr>
                            <w:t>18055 Rostock</w:t>
                          </w:r>
                        </w:p>
                      </w:txbxContent>
                    </wps:txbx>
                    <wps:bodyPr rot="0" vert="horz" wrap="square" lIns="0" tIns="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69EA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0;margin-top:102.75pt;width:243pt;height:1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" filled="f" stroked="f">
              <v:textbox inset="0,0,,7.2pt">
                <w:txbxContent>
                  <w:p w14:paraId="05AF53D9" w14:textId="77777777" w:rsidR="00581448" w:rsidRPr="00F8745F" w:rsidRDefault="00581448" w:rsidP="006D5019">
                    <w:pPr>
                      <w:rPr>
                        <w:rFonts w:ascii="Arial" w:hAnsi="Arial" w:cs="Arial"/>
                        <w:color w:val="AF003D"/>
                        <w:sz w:val="14"/>
                        <w:szCs w:val="14"/>
                        <w:lang w:val="en-GB"/>
                      </w:rPr>
                    </w:pPr>
                    <w:r w:rsidRPr="00930E2E">
                      <w:rPr>
                        <w:rFonts w:ascii="Arial" w:hAnsi="Arial" w:cs="Arial"/>
                        <w:b/>
                        <w:color w:val="AC0040"/>
                        <w:sz w:val="14"/>
                        <w:szCs w:val="14"/>
                        <w:lang w:val="en-GB"/>
                      </w:rPr>
                      <w:t>Universitätsmedizin Rostock</w:t>
                    </w:r>
                    <w:r w:rsidRPr="00930E2E">
                      <w:rPr>
                        <w:rFonts w:ascii="Arial" w:hAnsi="Arial" w:cs="Arial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930E2E">
                      <w:rPr>
                        <w:rFonts w:ascii="Arial" w:hAnsi="Arial" w:cs="Arial"/>
                        <w:b/>
                        <w:sz w:val="14"/>
                        <w:szCs w:val="14"/>
                        <w:lang w:val="en-GB"/>
                      </w:rPr>
                      <w:t>·</w:t>
                    </w: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930E2E">
                      <w:rPr>
                        <w:rFonts w:ascii="Arial" w:hAnsi="Arial" w:cs="Arial"/>
                        <w:sz w:val="14"/>
                        <w:szCs w:val="14"/>
                        <w:lang w:val="en-GB"/>
                      </w:rPr>
                      <w:t>PF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  <w:lang w:val="en-GB"/>
                      </w:rPr>
                      <w:t xml:space="preserve"> 10 08 88</w:t>
                    </w:r>
                    <w:r w:rsidRPr="00930E2E">
                      <w:rPr>
                        <w:rFonts w:ascii="Arial" w:hAnsi="Arial" w:cs="Arial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930E2E">
                      <w:rPr>
                        <w:rFonts w:ascii="Arial" w:hAnsi="Arial" w:cs="Arial"/>
                        <w:b/>
                        <w:sz w:val="14"/>
                        <w:szCs w:val="14"/>
                        <w:lang w:val="en-GB"/>
                      </w:rPr>
                      <w:t xml:space="preserve"> ·</w:t>
                    </w: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930E2E">
                      <w:rPr>
                        <w:rFonts w:ascii="Arial" w:hAnsi="Arial" w:cs="Arial"/>
                        <w:sz w:val="14"/>
                        <w:szCs w:val="14"/>
                        <w:lang w:val="en-GB"/>
                      </w:rPr>
                      <w:t>18055 Rostock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1E5EE590" w14:textId="77777777" w:rsidR="00581448" w:rsidRPr="004D45B5" w:rsidRDefault="00FF469E">
    <w:pPr>
      <w:pStyle w:val="Kopfzeile"/>
      <w:rPr>
        <w:rFonts w:ascii="Arial" w:hAnsi="Arial"/>
      </w:rPr>
    </w:pPr>
    <w:r>
      <w:rPr>
        <w:rFonts w:ascii="Arial" w:hAnsi="Arial"/>
        <w:noProof/>
      </w:rPr>
      <w:drawing>
        <wp:anchor distT="0" distB="0" distL="114300" distR="114300" simplePos="0" relativeHeight="251659264" behindDoc="0" locked="1" layoutInCell="0" allowOverlap="0" wp14:anchorId="50E37A3F" wp14:editId="41D593A9">
          <wp:simplePos x="0" y="0"/>
          <wp:positionH relativeFrom="page">
            <wp:posOffset>864235</wp:posOffset>
          </wp:positionH>
          <wp:positionV relativeFrom="page">
            <wp:posOffset>606425</wp:posOffset>
          </wp:positionV>
          <wp:extent cx="2269490" cy="543560"/>
          <wp:effectExtent l="0" t="0" r="0" b="0"/>
          <wp:wrapTopAndBottom/>
          <wp:docPr id="18" name="Bild 18" descr="bb_logo_uni_ro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bb_logo_uni_rosto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949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998F44" w14:textId="77777777" w:rsidR="00581448" w:rsidRPr="004D45B5" w:rsidRDefault="00581448">
    <w:pPr>
      <w:pStyle w:val="Kopfzeile"/>
      <w:rPr>
        <w:rFonts w:ascii="Arial" w:hAnsi="Arial"/>
      </w:rPr>
    </w:pPr>
  </w:p>
  <w:p w14:paraId="531A0842" w14:textId="77777777" w:rsidR="00581448" w:rsidRPr="004D45B5" w:rsidRDefault="00FF469E">
    <w:pPr>
      <w:pStyle w:val="Kopfzeile"/>
      <w:rPr>
        <w:rFonts w:ascii="Arial" w:hAnsi="Arial"/>
      </w:rPr>
    </w:pPr>
    <w:r>
      <w:rPr>
        <w:rFonts w:ascii="Arial" w:hAnsi="Arial"/>
        <w:noProof/>
      </w:rPr>
      <w:drawing>
        <wp:anchor distT="0" distB="0" distL="114300" distR="114300" simplePos="0" relativeHeight="251660288" behindDoc="0" locked="1" layoutInCell="0" allowOverlap="0" wp14:anchorId="398E8CE4" wp14:editId="2CBFE025">
          <wp:simplePos x="0" y="0"/>
          <wp:positionH relativeFrom="page">
            <wp:posOffset>4648200</wp:posOffset>
          </wp:positionH>
          <wp:positionV relativeFrom="page">
            <wp:posOffset>530225</wp:posOffset>
          </wp:positionV>
          <wp:extent cx="2484120" cy="704850"/>
          <wp:effectExtent l="0" t="0" r="0" b="0"/>
          <wp:wrapTopAndBottom/>
          <wp:docPr id="19" name="Bild 19" descr="bb_logo_uni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bb_logo_unim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BB9CAD" w14:textId="77777777" w:rsidR="00581448" w:rsidRPr="004D45B5" w:rsidRDefault="00581448">
    <w:pPr>
      <w:pStyle w:val="Kopfzeile"/>
      <w:rPr>
        <w:rFonts w:ascii="Arial" w:hAnsi="Arial"/>
      </w:rPr>
    </w:pPr>
  </w:p>
  <w:p w14:paraId="40766460" w14:textId="77777777" w:rsidR="00581448" w:rsidRPr="004D45B5" w:rsidRDefault="00581448">
    <w:pPr>
      <w:pStyle w:val="Kopfzeile"/>
      <w:rPr>
        <w:rFonts w:ascii="Arial" w:hAnsi="Arial"/>
        <w:sz w:val="14"/>
      </w:rPr>
    </w:pPr>
  </w:p>
  <w:p w14:paraId="18F59450" w14:textId="77777777" w:rsidR="00581448" w:rsidRDefault="00581448">
    <w:pPr>
      <w:pStyle w:val="Kopfzeile"/>
      <w:rPr>
        <w:rFonts w:ascii="Arial" w:hAnsi="Arial"/>
        <w:sz w:val="14"/>
      </w:rPr>
    </w:pPr>
  </w:p>
  <w:p w14:paraId="204787F2" w14:textId="77777777" w:rsidR="00581448" w:rsidRPr="004D45B5" w:rsidRDefault="00FF469E">
    <w:pPr>
      <w:pStyle w:val="Kopfzeile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06B2B2" wp14:editId="14024CE7">
              <wp:simplePos x="0" y="0"/>
              <wp:positionH relativeFrom="page">
                <wp:posOffset>107950</wp:posOffset>
              </wp:positionH>
              <wp:positionV relativeFrom="page">
                <wp:posOffset>5332095</wp:posOffset>
              </wp:positionV>
              <wp:extent cx="28575" cy="28575"/>
              <wp:effectExtent l="3175" t="7620" r="6350" b="1905"/>
              <wp:wrapNone/>
              <wp:docPr id="3" name="Oval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AB1946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AB1946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770C1EE" id="Oval 10" o:spid="_x0000_s1026" style="position:absolute;margin-left:8.5pt;margin-top:419.85pt;width:2.25pt;height:2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" fillcolor="#ab1946" stroked="f" strokecolor="#ab1946" strokeweight="1.5pt">
              <v:shadow opacity="22938f" offset="0"/>
              <v:textbox inset=",7.2pt,,7.2pt"/>
              <w10:wrap anchorx="page" anchory="page"/>
            </v:oval>
          </w:pict>
        </mc:Fallback>
      </mc:AlternateContent>
    </w: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74D0585" wp14:editId="20D9A3B9">
              <wp:simplePos x="0" y="0"/>
              <wp:positionH relativeFrom="page">
                <wp:posOffset>107950</wp:posOffset>
              </wp:positionH>
              <wp:positionV relativeFrom="page">
                <wp:posOffset>7560945</wp:posOffset>
              </wp:positionV>
              <wp:extent cx="179705" cy="0"/>
              <wp:effectExtent l="12700" t="7620" r="7620" b="1143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FC0CD4" id="Line 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595.35pt" to="22.6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" strokecolor="gray" strokeweight=".3pt">
              <v:fill o:detectmouseclick="t"/>
              <v:shadow opacity="22938f" offset="0"/>
              <w10:wrap anchorx="page" anchory="page"/>
            </v:line>
          </w:pict>
        </mc:Fallback>
      </mc:AlternateContent>
    </w: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86AB2F8" wp14:editId="1060A7DE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79705" cy="0"/>
              <wp:effectExtent l="12700" t="8890" r="7620" b="1016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CA9813" id="Line 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297.7pt" to="22.6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" strokecolor="gray" strokeweight=".3pt">
              <v:fill o:detectmouseclick="t"/>
              <v:shadow opacity="22938f" offset="0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55pt;height:13.9pt" o:bullet="t">
        <v:imagedata r:id="rId1" o:title=""/>
      </v:shape>
    </w:pict>
  </w:numPicBullet>
  <w:abstractNum w:abstractNumId="0" w15:restartNumberingAfterBreak="0">
    <w:nsid w:val="08320DBC"/>
    <w:multiLevelType w:val="hybridMultilevel"/>
    <w:tmpl w:val="0F1E72AC"/>
    <w:lvl w:ilvl="0" w:tplc="B98013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aps w:val="0"/>
        <w:strike w:val="0"/>
        <w:dstrike w:val="0"/>
        <w:vanish w:val="0"/>
        <w:color w:val="AB1946"/>
        <w:u w:color="AB194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62382"/>
    <w:multiLevelType w:val="hybridMultilevel"/>
    <w:tmpl w:val="6F56D6A6"/>
    <w:lvl w:ilvl="0" w:tplc="99D2860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03075"/>
    <w:multiLevelType w:val="multilevel"/>
    <w:tmpl w:val="8D1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C72B8"/>
    <w:multiLevelType w:val="hybridMultilevel"/>
    <w:tmpl w:val="C13EE206"/>
    <w:lvl w:ilvl="0" w:tplc="51EAE4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aps w:val="0"/>
        <w:strike w:val="0"/>
        <w:dstrike w:val="0"/>
        <w:vanish w:val="0"/>
        <w:color w:val="AB1946"/>
        <w:u w:color="AB194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9322A"/>
    <w:multiLevelType w:val="multilevel"/>
    <w:tmpl w:val="A4D28E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013AB"/>
    <w:multiLevelType w:val="hybridMultilevel"/>
    <w:tmpl w:val="696CEA7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6477A"/>
    <w:multiLevelType w:val="hybridMultilevel"/>
    <w:tmpl w:val="A4D28E04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82A2D"/>
    <w:multiLevelType w:val="multilevel"/>
    <w:tmpl w:val="6A164AD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6A91657"/>
    <w:multiLevelType w:val="multilevel"/>
    <w:tmpl w:val="14C2B5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u w:color="AB19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65911"/>
    <w:multiLevelType w:val="multilevel"/>
    <w:tmpl w:val="14C2B5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u w:color="AB19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87940"/>
    <w:multiLevelType w:val="multilevel"/>
    <w:tmpl w:val="900238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u w:color="AB19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3477A"/>
    <w:multiLevelType w:val="hybridMultilevel"/>
    <w:tmpl w:val="06BA83EC"/>
    <w:lvl w:ilvl="0" w:tplc="3B3E0CA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0D252DC"/>
    <w:multiLevelType w:val="hybridMultilevel"/>
    <w:tmpl w:val="2EDC2B1A"/>
    <w:lvl w:ilvl="0" w:tplc="B98013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aps w:val="0"/>
        <w:strike w:val="0"/>
        <w:dstrike w:val="0"/>
        <w:vanish w:val="0"/>
        <w:color w:val="AB1946"/>
        <w:u w:color="AB194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86C08"/>
    <w:multiLevelType w:val="hybridMultilevel"/>
    <w:tmpl w:val="C986B368"/>
    <w:lvl w:ilvl="0" w:tplc="EA0677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A211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8C0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E00F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08D2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D81A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46E5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28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7EE9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63F79CE"/>
    <w:multiLevelType w:val="multilevel"/>
    <w:tmpl w:val="7030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B82151"/>
    <w:multiLevelType w:val="hybridMultilevel"/>
    <w:tmpl w:val="9DC06A4A"/>
    <w:lvl w:ilvl="0" w:tplc="F07EC7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u w:color="AB194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A21E6"/>
    <w:multiLevelType w:val="multilevel"/>
    <w:tmpl w:val="C5BC33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E1618"/>
    <w:multiLevelType w:val="hybridMultilevel"/>
    <w:tmpl w:val="9D042D52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20AC4"/>
    <w:multiLevelType w:val="hybridMultilevel"/>
    <w:tmpl w:val="B68C8F9C"/>
    <w:lvl w:ilvl="0" w:tplc="C6762A2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B1946"/>
        <w:u w:color="AB194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15FDF"/>
    <w:multiLevelType w:val="hybridMultilevel"/>
    <w:tmpl w:val="9002380A"/>
    <w:lvl w:ilvl="0" w:tplc="CA525A8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u w:color="AB194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84006"/>
    <w:multiLevelType w:val="singleLevel"/>
    <w:tmpl w:val="8AEAC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39F631D"/>
    <w:multiLevelType w:val="hybridMultilevel"/>
    <w:tmpl w:val="293C41A0"/>
    <w:lvl w:ilvl="0" w:tplc="EA0677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A211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8C0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E00F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08D2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D81A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46E5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28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7EE9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6B103A2"/>
    <w:multiLevelType w:val="hybridMultilevel"/>
    <w:tmpl w:val="14C2B564"/>
    <w:lvl w:ilvl="0" w:tplc="6714D4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u w:color="AB194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15BFF"/>
    <w:multiLevelType w:val="hybridMultilevel"/>
    <w:tmpl w:val="45B46AA2"/>
    <w:lvl w:ilvl="0" w:tplc="0B2617D2">
      <w:start w:val="2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4" w15:restartNumberingAfterBreak="0">
    <w:nsid w:val="6A6A28F9"/>
    <w:multiLevelType w:val="multilevel"/>
    <w:tmpl w:val="14C2B5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u w:color="AB19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D21ED"/>
    <w:multiLevelType w:val="multilevel"/>
    <w:tmpl w:val="5BF686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u w:color="AB19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64B74"/>
    <w:multiLevelType w:val="hybridMultilevel"/>
    <w:tmpl w:val="C5BC33E8"/>
    <w:lvl w:ilvl="0" w:tplc="3CB44CA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4A155A"/>
    <w:multiLevelType w:val="hybridMultilevel"/>
    <w:tmpl w:val="884A1C14"/>
    <w:lvl w:ilvl="0" w:tplc="7ACEA9D6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8412414">
    <w:abstractNumId w:val="17"/>
  </w:num>
  <w:num w:numId="2" w16cid:durableId="196243148">
    <w:abstractNumId w:val="5"/>
  </w:num>
  <w:num w:numId="3" w16cid:durableId="924415949">
    <w:abstractNumId w:val="1"/>
  </w:num>
  <w:num w:numId="4" w16cid:durableId="155073100">
    <w:abstractNumId w:val="11"/>
  </w:num>
  <w:num w:numId="5" w16cid:durableId="228342316">
    <w:abstractNumId w:val="20"/>
  </w:num>
  <w:num w:numId="6" w16cid:durableId="957831806">
    <w:abstractNumId w:val="2"/>
  </w:num>
  <w:num w:numId="7" w16cid:durableId="1051418023">
    <w:abstractNumId w:val="14"/>
  </w:num>
  <w:num w:numId="8" w16cid:durableId="979386631">
    <w:abstractNumId w:val="23"/>
  </w:num>
  <w:num w:numId="9" w16cid:durableId="1551069645">
    <w:abstractNumId w:val="6"/>
  </w:num>
  <w:num w:numId="10" w16cid:durableId="1333801362">
    <w:abstractNumId w:val="4"/>
  </w:num>
  <w:num w:numId="11" w16cid:durableId="38552548">
    <w:abstractNumId w:val="18"/>
  </w:num>
  <w:num w:numId="12" w16cid:durableId="313411142">
    <w:abstractNumId w:val="25"/>
  </w:num>
  <w:num w:numId="13" w16cid:durableId="754788576">
    <w:abstractNumId w:val="19"/>
  </w:num>
  <w:num w:numId="14" w16cid:durableId="1874220907">
    <w:abstractNumId w:val="10"/>
  </w:num>
  <w:num w:numId="15" w16cid:durableId="1045176748">
    <w:abstractNumId w:val="26"/>
  </w:num>
  <w:num w:numId="16" w16cid:durableId="533540340">
    <w:abstractNumId w:val="16"/>
  </w:num>
  <w:num w:numId="17" w16cid:durableId="1767119929">
    <w:abstractNumId w:val="15"/>
  </w:num>
  <w:num w:numId="18" w16cid:durableId="140196683">
    <w:abstractNumId w:val="3"/>
  </w:num>
  <w:num w:numId="19" w16cid:durableId="339940421">
    <w:abstractNumId w:val="22"/>
  </w:num>
  <w:num w:numId="20" w16cid:durableId="540485495">
    <w:abstractNumId w:val="9"/>
  </w:num>
  <w:num w:numId="21" w16cid:durableId="171575488">
    <w:abstractNumId w:val="8"/>
  </w:num>
  <w:num w:numId="22" w16cid:durableId="960113126">
    <w:abstractNumId w:val="24"/>
  </w:num>
  <w:num w:numId="23" w16cid:durableId="81530242">
    <w:abstractNumId w:val="12"/>
  </w:num>
  <w:num w:numId="24" w16cid:durableId="88015266">
    <w:abstractNumId w:val="0"/>
  </w:num>
  <w:num w:numId="25" w16cid:durableId="1882130865">
    <w:abstractNumId w:val="13"/>
  </w:num>
  <w:num w:numId="26" w16cid:durableId="999622970">
    <w:abstractNumId w:val="7"/>
  </w:num>
  <w:num w:numId="27" w16cid:durableId="234702697">
    <w:abstractNumId w:val="21"/>
  </w:num>
  <w:num w:numId="28" w16cid:durableId="184250570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>
      <o:colormru v:ext="edit" colors="#be1c4e,#b51b4b,#ab194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D7"/>
    <w:rsid w:val="000016E6"/>
    <w:rsid w:val="00002274"/>
    <w:rsid w:val="00012111"/>
    <w:rsid w:val="00012923"/>
    <w:rsid w:val="00032BE3"/>
    <w:rsid w:val="00046FA6"/>
    <w:rsid w:val="000472FB"/>
    <w:rsid w:val="00055F15"/>
    <w:rsid w:val="00065F55"/>
    <w:rsid w:val="00090A77"/>
    <w:rsid w:val="0009281F"/>
    <w:rsid w:val="000D21F0"/>
    <w:rsid w:val="000D3645"/>
    <w:rsid w:val="000E6DA5"/>
    <w:rsid w:val="000F529E"/>
    <w:rsid w:val="000F5A01"/>
    <w:rsid w:val="001079C4"/>
    <w:rsid w:val="00110B3B"/>
    <w:rsid w:val="00152819"/>
    <w:rsid w:val="001548E6"/>
    <w:rsid w:val="00160F08"/>
    <w:rsid w:val="001830AD"/>
    <w:rsid w:val="001A6663"/>
    <w:rsid w:val="001A7C95"/>
    <w:rsid w:val="001D47E1"/>
    <w:rsid w:val="001D5061"/>
    <w:rsid w:val="001F1135"/>
    <w:rsid w:val="00200C14"/>
    <w:rsid w:val="00226833"/>
    <w:rsid w:val="002444D7"/>
    <w:rsid w:val="0024475C"/>
    <w:rsid w:val="00247A67"/>
    <w:rsid w:val="002F3F0F"/>
    <w:rsid w:val="003328BF"/>
    <w:rsid w:val="00342FB1"/>
    <w:rsid w:val="00380381"/>
    <w:rsid w:val="003820CC"/>
    <w:rsid w:val="0038359C"/>
    <w:rsid w:val="0045088F"/>
    <w:rsid w:val="00452AD4"/>
    <w:rsid w:val="00461CB5"/>
    <w:rsid w:val="00471ABD"/>
    <w:rsid w:val="004864F4"/>
    <w:rsid w:val="00487732"/>
    <w:rsid w:val="004A0E85"/>
    <w:rsid w:val="004B17A9"/>
    <w:rsid w:val="004B1E64"/>
    <w:rsid w:val="004B250A"/>
    <w:rsid w:val="004C66C1"/>
    <w:rsid w:val="004D2318"/>
    <w:rsid w:val="004D4432"/>
    <w:rsid w:val="005176D3"/>
    <w:rsid w:val="005311DD"/>
    <w:rsid w:val="00562E41"/>
    <w:rsid w:val="0056496B"/>
    <w:rsid w:val="00575175"/>
    <w:rsid w:val="00581448"/>
    <w:rsid w:val="00581B0D"/>
    <w:rsid w:val="00601686"/>
    <w:rsid w:val="00604E05"/>
    <w:rsid w:val="006062EB"/>
    <w:rsid w:val="0062158A"/>
    <w:rsid w:val="00622122"/>
    <w:rsid w:val="006A6AEC"/>
    <w:rsid w:val="006A6B7D"/>
    <w:rsid w:val="006A71AF"/>
    <w:rsid w:val="006B254D"/>
    <w:rsid w:val="006D350A"/>
    <w:rsid w:val="006D5019"/>
    <w:rsid w:val="00700308"/>
    <w:rsid w:val="0070483D"/>
    <w:rsid w:val="00705E7A"/>
    <w:rsid w:val="00731F71"/>
    <w:rsid w:val="00744E90"/>
    <w:rsid w:val="007511A2"/>
    <w:rsid w:val="007601D7"/>
    <w:rsid w:val="007974F4"/>
    <w:rsid w:val="007B6452"/>
    <w:rsid w:val="007E28E6"/>
    <w:rsid w:val="00803C0D"/>
    <w:rsid w:val="00812E60"/>
    <w:rsid w:val="00823003"/>
    <w:rsid w:val="00823198"/>
    <w:rsid w:val="00844399"/>
    <w:rsid w:val="00850E55"/>
    <w:rsid w:val="00851956"/>
    <w:rsid w:val="00851AE7"/>
    <w:rsid w:val="00863A5E"/>
    <w:rsid w:val="00880C22"/>
    <w:rsid w:val="008C3C61"/>
    <w:rsid w:val="008D3339"/>
    <w:rsid w:val="008E7044"/>
    <w:rsid w:val="00911C88"/>
    <w:rsid w:val="00930E2E"/>
    <w:rsid w:val="00944C54"/>
    <w:rsid w:val="00991EFA"/>
    <w:rsid w:val="00995B1E"/>
    <w:rsid w:val="009B0683"/>
    <w:rsid w:val="009C23FD"/>
    <w:rsid w:val="009D6392"/>
    <w:rsid w:val="009D7502"/>
    <w:rsid w:val="009F7121"/>
    <w:rsid w:val="00AD4FD7"/>
    <w:rsid w:val="00AD5641"/>
    <w:rsid w:val="00AD7B77"/>
    <w:rsid w:val="00B22926"/>
    <w:rsid w:val="00B735FC"/>
    <w:rsid w:val="00B826EC"/>
    <w:rsid w:val="00BA6476"/>
    <w:rsid w:val="00BB33D6"/>
    <w:rsid w:val="00C17E35"/>
    <w:rsid w:val="00C423A0"/>
    <w:rsid w:val="00C47EA5"/>
    <w:rsid w:val="00C91BAE"/>
    <w:rsid w:val="00CE37C0"/>
    <w:rsid w:val="00CF6038"/>
    <w:rsid w:val="00D05AFA"/>
    <w:rsid w:val="00D07B48"/>
    <w:rsid w:val="00D139C9"/>
    <w:rsid w:val="00D8068C"/>
    <w:rsid w:val="00D8457F"/>
    <w:rsid w:val="00DA103A"/>
    <w:rsid w:val="00DD2CAD"/>
    <w:rsid w:val="00E00099"/>
    <w:rsid w:val="00E16B84"/>
    <w:rsid w:val="00E25E09"/>
    <w:rsid w:val="00E542D1"/>
    <w:rsid w:val="00E71B77"/>
    <w:rsid w:val="00E851C4"/>
    <w:rsid w:val="00ED76A8"/>
    <w:rsid w:val="00EE12FA"/>
    <w:rsid w:val="00F203BD"/>
    <w:rsid w:val="00F32840"/>
    <w:rsid w:val="00F44017"/>
    <w:rsid w:val="00F47E3F"/>
    <w:rsid w:val="00F65B2F"/>
    <w:rsid w:val="00F65F44"/>
    <w:rsid w:val="00F66CE8"/>
    <w:rsid w:val="00F8745F"/>
    <w:rsid w:val="00F9163D"/>
    <w:rsid w:val="00F91A0D"/>
    <w:rsid w:val="00F94659"/>
    <w:rsid w:val="00FE6707"/>
    <w:rsid w:val="00FF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e1c4e,#b51b4b,#ab1946"/>
    </o:shapedefaults>
    <o:shapelayout v:ext="edit">
      <o:idmap v:ext="edit" data="1"/>
    </o:shapelayout>
  </w:shapeDefaults>
  <w:decimalSymbol w:val=","/>
  <w:listSeparator w:val=";"/>
  <w14:docId w14:val="5F9277DD"/>
  <w15:chartTrackingRefBased/>
  <w15:docId w15:val="{6657AF9B-3CF6-49CE-AFD0-DBF72620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2926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19120F"/>
    <w:pPr>
      <w:keepNext/>
      <w:jc w:val="center"/>
      <w:outlineLvl w:val="0"/>
    </w:pPr>
    <w:rPr>
      <w:color w:val="0000FF"/>
      <w:sz w:val="32"/>
      <w:szCs w:val="20"/>
    </w:rPr>
  </w:style>
  <w:style w:type="paragraph" w:styleId="berschrift2">
    <w:name w:val="heading 2"/>
    <w:basedOn w:val="Standard"/>
    <w:next w:val="Standard"/>
    <w:qFormat/>
    <w:rsid w:val="00652DE3"/>
    <w:pPr>
      <w:keepNext/>
      <w:outlineLvl w:val="1"/>
    </w:pPr>
    <w:rPr>
      <w:sz w:val="28"/>
      <w:szCs w:val="28"/>
    </w:rPr>
  </w:style>
  <w:style w:type="paragraph" w:styleId="berschrift3">
    <w:name w:val="heading 3"/>
    <w:basedOn w:val="Standard"/>
    <w:next w:val="Standard"/>
    <w:qFormat/>
    <w:rsid w:val="0074237E"/>
    <w:pPr>
      <w:keepNext/>
      <w:tabs>
        <w:tab w:val="left" w:pos="540"/>
      </w:tabs>
      <w:outlineLvl w:val="2"/>
    </w:pPr>
    <w:rPr>
      <w:caps/>
      <w:color w:val="0000FF"/>
      <w:sz w:val="28"/>
      <w:szCs w:val="28"/>
    </w:rPr>
  </w:style>
  <w:style w:type="paragraph" w:styleId="berschrift4">
    <w:name w:val="heading 4"/>
    <w:basedOn w:val="Standard"/>
    <w:next w:val="Standard"/>
    <w:qFormat/>
    <w:rsid w:val="0000270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1" w:color="auto"/>
      </w:pBdr>
      <w:ind w:firstLine="708"/>
      <w:outlineLvl w:val="3"/>
    </w:pPr>
    <w:rPr>
      <w:rFonts w:ascii="Arial" w:hAnsi="Arial" w:cs="Arial"/>
      <w:b/>
    </w:rPr>
  </w:style>
  <w:style w:type="paragraph" w:styleId="berschrift5">
    <w:name w:val="heading 5"/>
    <w:basedOn w:val="Standard"/>
    <w:next w:val="Standard"/>
    <w:qFormat/>
    <w:rsid w:val="00A16D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0270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1" w:color="auto"/>
      </w:pBdr>
      <w:ind w:firstLine="708"/>
      <w:outlineLvl w:val="5"/>
    </w:pPr>
    <w:rPr>
      <w:rFonts w:ascii="Arial" w:hAnsi="Arial" w:cs="Arial"/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isyLKT">
    <w:name w:val="PaisyLKT"/>
    <w:basedOn w:val="Standard"/>
    <w:rsid w:val="0019120F"/>
    <w:rPr>
      <w:sz w:val="20"/>
      <w:szCs w:val="20"/>
    </w:rPr>
  </w:style>
  <w:style w:type="paragraph" w:styleId="Kopfzeile">
    <w:name w:val="header"/>
    <w:basedOn w:val="Standard"/>
    <w:rsid w:val="007F5C64"/>
    <w:pPr>
      <w:tabs>
        <w:tab w:val="center" w:pos="4536"/>
        <w:tab w:val="right" w:pos="9072"/>
      </w:tabs>
    </w:pPr>
  </w:style>
  <w:style w:type="paragraph" w:styleId="Fuzeile">
    <w:name w:val="footer"/>
    <w:aliases w:val="Fußzeile Seite 1"/>
    <w:basedOn w:val="Standard"/>
    <w:link w:val="FuzeileZchn"/>
    <w:uiPriority w:val="99"/>
    <w:rsid w:val="007F5C64"/>
    <w:pPr>
      <w:tabs>
        <w:tab w:val="center" w:pos="4536"/>
        <w:tab w:val="right" w:pos="9072"/>
      </w:tabs>
    </w:pPr>
  </w:style>
  <w:style w:type="paragraph" w:styleId="Beschriftung">
    <w:name w:val="caption"/>
    <w:basedOn w:val="Standard"/>
    <w:next w:val="Standard"/>
    <w:qFormat/>
    <w:rsid w:val="00217DA6"/>
    <w:pPr>
      <w:spacing w:line="260" w:lineRule="atLeast"/>
    </w:pPr>
    <w:rPr>
      <w:b/>
      <w:bCs/>
      <w:sz w:val="20"/>
      <w:szCs w:val="20"/>
    </w:rPr>
  </w:style>
  <w:style w:type="paragraph" w:styleId="Sprechblasentext">
    <w:name w:val="Balloon Text"/>
    <w:basedOn w:val="Standard"/>
    <w:semiHidden/>
    <w:rsid w:val="00F574BC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A16DAC"/>
    <w:pPr>
      <w:jc w:val="both"/>
    </w:pPr>
    <w:rPr>
      <w:rFonts w:ascii="Arial" w:hAnsi="Arial" w:cs="Arial"/>
      <w:sz w:val="22"/>
      <w:szCs w:val="22"/>
    </w:rPr>
  </w:style>
  <w:style w:type="paragraph" w:styleId="Textkrper-Zeileneinzug">
    <w:name w:val="Body Text Indent"/>
    <w:basedOn w:val="Standard"/>
    <w:rsid w:val="00A16DAC"/>
    <w:pPr>
      <w:ind w:left="1260"/>
    </w:pPr>
    <w:rPr>
      <w:rFonts w:ascii="Arial" w:hAnsi="Arial" w:cs="Arial"/>
      <w:sz w:val="22"/>
      <w:szCs w:val="22"/>
    </w:rPr>
  </w:style>
  <w:style w:type="paragraph" w:customStyle="1" w:styleId="EinfacherAbsatz">
    <w:name w:val="[Einfacher Absatz]"/>
    <w:basedOn w:val="Standard"/>
    <w:uiPriority w:val="99"/>
    <w:rsid w:val="005E4EE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rsid w:val="006A4593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4D45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eitenzahl">
    <w:name w:val="page number"/>
    <w:basedOn w:val="Absatz-Standardschriftart"/>
    <w:rsid w:val="00986E09"/>
  </w:style>
  <w:style w:type="paragraph" w:customStyle="1" w:styleId="01AnschriftAdressfeld">
    <w:name w:val="01 Anschrift – Adressfeld"/>
    <w:basedOn w:val="EinfacherAbsatz"/>
    <w:qFormat/>
    <w:rsid w:val="00CD3B73"/>
    <w:pPr>
      <w:spacing w:line="260" w:lineRule="atLeast"/>
    </w:pPr>
    <w:rPr>
      <w:rFonts w:ascii="Arial" w:hAnsi="Arial" w:cs="ArialMT"/>
      <w:sz w:val="20"/>
      <w:szCs w:val="20"/>
    </w:rPr>
  </w:style>
  <w:style w:type="paragraph" w:customStyle="1" w:styleId="02AbsenderangabenBold">
    <w:name w:val="02 Absenderangaben Bold"/>
    <w:basedOn w:val="EinfacherAbsatz"/>
    <w:qFormat/>
    <w:rsid w:val="004304BC"/>
    <w:pPr>
      <w:tabs>
        <w:tab w:val="left" w:pos="300"/>
      </w:tabs>
      <w:spacing w:line="190" w:lineRule="atLeast"/>
    </w:pPr>
    <w:rPr>
      <w:rFonts w:ascii="Arial" w:hAnsi="Arial" w:cs="Arial-BoldMT"/>
      <w:b/>
      <w:bCs/>
      <w:sz w:val="15"/>
      <w:szCs w:val="15"/>
    </w:rPr>
  </w:style>
  <w:style w:type="paragraph" w:customStyle="1" w:styleId="02AbsenderangabenRegular">
    <w:name w:val="02 Absenderangaben Regular"/>
    <w:basedOn w:val="EinfacherAbsatz"/>
    <w:qFormat/>
    <w:rsid w:val="00A75AF1"/>
    <w:pPr>
      <w:tabs>
        <w:tab w:val="left" w:pos="624"/>
      </w:tabs>
      <w:spacing w:line="190" w:lineRule="atLeast"/>
    </w:pPr>
    <w:rPr>
      <w:rFonts w:ascii="Arial" w:hAnsi="Arial" w:cs="ArialMT"/>
      <w:sz w:val="15"/>
      <w:szCs w:val="15"/>
    </w:rPr>
  </w:style>
  <w:style w:type="paragraph" w:customStyle="1" w:styleId="03BetreffHervorhebung">
    <w:name w:val="03 Betreff/Hervorhebung"/>
    <w:basedOn w:val="EinfacherAbsatz"/>
    <w:qFormat/>
    <w:rsid w:val="004304BC"/>
    <w:pPr>
      <w:tabs>
        <w:tab w:val="left" w:pos="7000"/>
      </w:tabs>
      <w:spacing w:line="260" w:lineRule="atLeast"/>
    </w:pPr>
    <w:rPr>
      <w:rFonts w:ascii="Arial" w:hAnsi="Arial" w:cs="Arial-BoldMT"/>
      <w:b/>
      <w:bCs/>
      <w:sz w:val="20"/>
      <w:szCs w:val="20"/>
    </w:rPr>
  </w:style>
  <w:style w:type="paragraph" w:customStyle="1" w:styleId="04Flietext">
    <w:name w:val="04 Fließtext"/>
    <w:basedOn w:val="EinfacherAbsatz"/>
    <w:qFormat/>
    <w:rsid w:val="00CD3B73"/>
    <w:pPr>
      <w:spacing w:line="260" w:lineRule="atLeast"/>
    </w:pPr>
    <w:rPr>
      <w:rFonts w:ascii="Arial" w:hAnsi="Arial" w:cs="ArialMT"/>
      <w:sz w:val="20"/>
      <w:szCs w:val="20"/>
    </w:rPr>
  </w:style>
  <w:style w:type="paragraph" w:customStyle="1" w:styleId="05AbsenderzeileAdressfeld">
    <w:name w:val="05 Absenderzeile Adressfeld"/>
    <w:basedOn w:val="EinfacherAbsatz"/>
    <w:qFormat/>
    <w:rsid w:val="00A75AF1"/>
    <w:pPr>
      <w:tabs>
        <w:tab w:val="left" w:pos="300"/>
      </w:tabs>
      <w:spacing w:line="180" w:lineRule="atLeast"/>
    </w:pPr>
    <w:rPr>
      <w:rFonts w:ascii="Arial" w:hAnsi="Arial" w:cs="ArialMT"/>
      <w:color w:val="CE0060"/>
      <w:sz w:val="14"/>
      <w:szCs w:val="14"/>
    </w:rPr>
  </w:style>
  <w:style w:type="paragraph" w:customStyle="1" w:styleId="Absender">
    <w:name w:val="Absender"/>
    <w:basedOn w:val="Standard"/>
    <w:rsid w:val="00930E2E"/>
    <w:pPr>
      <w:spacing w:line="240" w:lineRule="exact"/>
    </w:pPr>
    <w:rPr>
      <w:rFonts w:ascii="Arial" w:hAnsi="Arial"/>
      <w:sz w:val="14"/>
      <w:szCs w:val="22"/>
    </w:rPr>
  </w:style>
  <w:style w:type="character" w:customStyle="1" w:styleId="FuzeileZchn">
    <w:name w:val="Fußzeile Zchn"/>
    <w:aliases w:val="Fußzeile Seite 1 Zchn"/>
    <w:link w:val="Fuzeile"/>
    <w:uiPriority w:val="99"/>
    <w:rsid w:val="00BA6476"/>
    <w:rPr>
      <w:sz w:val="24"/>
      <w:szCs w:val="24"/>
    </w:rPr>
  </w:style>
  <w:style w:type="character" w:styleId="Fett">
    <w:name w:val="Strong"/>
    <w:uiPriority w:val="22"/>
    <w:qFormat/>
    <w:rsid w:val="004A0E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ed.uni-rostock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HC_Briefboegen\KHC_Universit&#228;tsmedizin_mit%20Herzzentrum_01.2012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720D1-6D5A-45A9-8663-0B8AE8B7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KHC_Universitätsmedizin_mit Herzzentrum_01.2012.dotx</Template>
  <TotalTime>0</TotalTime>
  <Pages>1</Pages>
  <Words>111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Medizinische Fakultät</Company>
  <LinksUpToDate>false</LinksUpToDate>
  <CharactersWithSpaces>961</CharactersWithSpaces>
  <SharedDoc>false</SharedDoc>
  <HLinks>
    <vt:vector size="6" baseType="variant">
      <vt:variant>
        <vt:i4>7536692</vt:i4>
      </vt:variant>
      <vt:variant>
        <vt:i4>7</vt:i4>
      </vt:variant>
      <vt:variant>
        <vt:i4>0</vt:i4>
      </vt:variant>
      <vt:variant>
        <vt:i4>5</vt:i4>
      </vt:variant>
      <vt:variant>
        <vt:lpwstr>https://www.med.uni-rostock.de/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hoefer</dc:creator>
  <cp:keywords/>
  <cp:lastModifiedBy>Stroth, Birka</cp:lastModifiedBy>
  <cp:revision>6</cp:revision>
  <cp:lastPrinted>2026-07-13T07:26:00Z</cp:lastPrinted>
  <dcterms:created xsi:type="dcterms:W3CDTF">2026-06-16T08:50:00Z</dcterms:created>
  <dcterms:modified xsi:type="dcterms:W3CDTF">2026-09-22T07:00:00Z</dcterms:modified>
</cp:coreProperties>
</file>